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heWomensTableStyle1default"/>
        <w:tblW w:w="10773" w:type="dxa"/>
        <w:tblInd w:w="-5" w:type="dxa"/>
        <w:tblBorders>
          <w:top w:val="single" w:sz="4" w:space="0" w:color="F1F1F2"/>
          <w:left w:val="single" w:sz="4" w:space="0" w:color="F1F1F2"/>
          <w:bottom w:val="single" w:sz="4" w:space="0" w:color="F1F1F2"/>
          <w:right w:val="single" w:sz="4" w:space="0" w:color="F1F1F2"/>
          <w:insideH w:val="single" w:sz="4" w:space="0" w:color="F1F1F2"/>
          <w:insideV w:val="single" w:sz="4" w:space="0" w:color="F1F1F2"/>
        </w:tblBorders>
        <w:tblLayout w:type="fixed"/>
        <w:tblLook w:val="04A0" w:firstRow="1" w:lastRow="0" w:firstColumn="1" w:lastColumn="0" w:noHBand="0" w:noVBand="1"/>
      </w:tblPr>
      <w:tblGrid>
        <w:gridCol w:w="2152"/>
        <w:gridCol w:w="535"/>
        <w:gridCol w:w="540"/>
        <w:gridCol w:w="352"/>
        <w:gridCol w:w="1038"/>
        <w:gridCol w:w="765"/>
        <w:gridCol w:w="1077"/>
        <w:gridCol w:w="266"/>
        <w:gridCol w:w="443"/>
        <w:gridCol w:w="527"/>
        <w:gridCol w:w="380"/>
        <w:gridCol w:w="290"/>
        <w:gridCol w:w="249"/>
        <w:gridCol w:w="131"/>
        <w:gridCol w:w="228"/>
        <w:gridCol w:w="589"/>
        <w:gridCol w:w="1211"/>
      </w:tblGrid>
      <w:tr w:rsidR="00BF5561" w14:paraId="5E0BA5F4" w14:textId="77777777" w:rsidTr="00E458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11"/>
            <w:tcBorders>
              <w:top w:val="nil"/>
              <w:bottom w:val="single" w:sz="4" w:space="0" w:color="F1F1F2"/>
            </w:tcBorders>
            <w:shd w:val="clear" w:color="auto" w:fill="auto"/>
            <w:vAlign w:val="center"/>
          </w:tcPr>
          <w:p w14:paraId="52F7CED3" w14:textId="32A6D5E1" w:rsidR="00BF5561" w:rsidRPr="00AB472B" w:rsidRDefault="001D4FD5" w:rsidP="0015762E">
            <w:pPr>
              <w:spacing w:before="0" w:after="0"/>
              <w:rPr>
                <w:rFonts w:cstheme="minorHAnsi"/>
                <w:color w:val="5B3A57" w:themeColor="accent1"/>
                <w:sz w:val="36"/>
                <w:szCs w:val="36"/>
              </w:rPr>
            </w:pPr>
            <w:r w:rsidRPr="00AB472B">
              <w:rPr>
                <w:rFonts w:cstheme="minorHAnsi"/>
                <w:color w:val="5B3A57" w:themeColor="accent1"/>
                <w:sz w:val="36"/>
                <w:szCs w:val="36"/>
              </w:rPr>
              <w:t>Site Specific Curriculum Vitae</w:t>
            </w:r>
          </w:p>
        </w:tc>
        <w:tc>
          <w:tcPr>
            <w:tcW w:w="2698" w:type="dxa"/>
            <w:gridSpan w:val="6"/>
            <w:tcBorders>
              <w:top w:val="nil"/>
              <w:bottom w:val="single" w:sz="4" w:space="0" w:color="F1F1F2"/>
            </w:tcBorders>
            <w:shd w:val="clear" w:color="auto" w:fill="auto"/>
            <w:tcMar>
              <w:left w:w="0" w:type="dxa"/>
              <w:right w:w="0" w:type="dxa"/>
            </w:tcMar>
          </w:tcPr>
          <w:p w14:paraId="07C65085" w14:textId="4CAB6CF8" w:rsidR="00BF5561" w:rsidRPr="007F5C6B" w:rsidRDefault="00EB2E87" w:rsidP="00C21C82">
            <w:pPr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6780331E" wp14:editId="33E46D98">
                  <wp:extent cx="1271033" cy="432000"/>
                  <wp:effectExtent l="0" t="0" r="5715" b="6350"/>
                  <wp:docPr id="80979653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796531" name="Picture 809796531"/>
                          <pic:cNvPicPr/>
                        </pic:nvPicPr>
                        <pic:blipFill>
                          <a:blip r:embed="rId12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033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55A" w14:paraId="10307A01" w14:textId="77777777" w:rsidTr="00BF5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gridSpan w:val="2"/>
            <w:tcBorders>
              <w:top w:val="single" w:sz="4" w:space="0" w:color="F1F1F2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7BAB42F3" w14:textId="7287A87C" w:rsidR="00E1455A" w:rsidRPr="007F5C6B" w:rsidRDefault="008E4D03" w:rsidP="0054729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F5C6B">
              <w:rPr>
                <w:rFonts w:cstheme="minorHAnsi"/>
                <w:sz w:val="20"/>
                <w:szCs w:val="20"/>
              </w:rPr>
              <w:t>First name</w:t>
            </w:r>
          </w:p>
        </w:tc>
        <w:tc>
          <w:tcPr>
            <w:tcW w:w="2695" w:type="dxa"/>
            <w:gridSpan w:val="4"/>
            <w:tcBorders>
              <w:top w:val="single" w:sz="4" w:space="0" w:color="F1F1F2"/>
              <w:left w:val="single" w:sz="4" w:space="0" w:color="FFFFFF" w:themeColor="background1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74344CE0" w14:textId="77777777" w:rsidR="00E1455A" w:rsidRPr="0027712A" w:rsidRDefault="00E1455A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F1F1F2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15761D19" w14:textId="00C71C99" w:rsidR="00E1455A" w:rsidRPr="0027712A" w:rsidRDefault="008E4D03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27712A">
              <w:rPr>
                <w:rFonts w:cstheme="minorHAnsi"/>
                <w:b/>
                <w:bCs/>
                <w:sz w:val="20"/>
                <w:szCs w:val="20"/>
              </w:rPr>
              <w:t>Last name</w:t>
            </w:r>
          </w:p>
        </w:tc>
        <w:tc>
          <w:tcPr>
            <w:tcW w:w="2698" w:type="dxa"/>
            <w:gridSpan w:val="6"/>
            <w:tcBorders>
              <w:top w:val="single" w:sz="4" w:space="0" w:color="F1F1F2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6F46F4F6" w14:textId="77777777" w:rsidR="00E1455A" w:rsidRPr="007F5C6B" w:rsidRDefault="00E1455A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B1E33" w14:paraId="19906A5C" w14:textId="77777777" w:rsidTr="00940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2EC53CED" w14:textId="06212C09" w:rsidR="009B1E33" w:rsidRPr="007F5C6B" w:rsidRDefault="009B1E33" w:rsidP="0054729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F5C6B">
              <w:rPr>
                <w:rFonts w:cstheme="minorHAnsi"/>
                <w:sz w:val="20"/>
                <w:szCs w:val="20"/>
              </w:rPr>
              <w:t>Academic title</w:t>
            </w:r>
          </w:p>
        </w:tc>
        <w:tc>
          <w:tcPr>
            <w:tcW w:w="8086" w:type="dxa"/>
            <w:gridSpan w:val="15"/>
            <w:tcBorders>
              <w:top w:val="none" w:sz="0" w:space="0" w:color="auto"/>
              <w:left w:val="single" w:sz="4" w:space="0" w:color="FFFFFF" w:themeColor="background1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70737D07" w14:textId="77777777" w:rsidR="009B1E33" w:rsidRPr="007F5C6B" w:rsidRDefault="009B1E33" w:rsidP="0054729B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E1455A" w14:paraId="2F4C586C" w14:textId="77777777" w:rsidTr="00940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544D05CA" w14:textId="5AF63171" w:rsidR="00E1455A" w:rsidRPr="007F5C6B" w:rsidRDefault="008E4D03" w:rsidP="0054729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F5C6B">
              <w:rPr>
                <w:rFonts w:cstheme="minorHAnsi"/>
                <w:sz w:val="20"/>
                <w:szCs w:val="20"/>
              </w:rPr>
              <w:t>Phone n</w:t>
            </w:r>
            <w:r w:rsidR="005E47C7" w:rsidRPr="007F5C6B">
              <w:rPr>
                <w:rFonts w:cstheme="minorHAnsi"/>
                <w:sz w:val="20"/>
                <w:szCs w:val="20"/>
              </w:rPr>
              <w:t>o.</w:t>
            </w:r>
          </w:p>
        </w:tc>
        <w:tc>
          <w:tcPr>
            <w:tcW w:w="2695" w:type="dxa"/>
            <w:gridSpan w:val="4"/>
            <w:tcBorders>
              <w:top w:val="none" w:sz="0" w:space="0" w:color="auto"/>
              <w:left w:val="single" w:sz="4" w:space="0" w:color="FFFFFF" w:themeColor="background1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29E40355" w14:textId="77777777" w:rsidR="00E1455A" w:rsidRPr="007F5C6B" w:rsidRDefault="00E1455A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2B608B67" w14:textId="19CCFEB8" w:rsidR="00E1455A" w:rsidRPr="007F5C6B" w:rsidRDefault="008E4D03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7F5C6B">
              <w:rPr>
                <w:rFonts w:cstheme="minorHAnsi"/>
                <w:b/>
                <w:bCs/>
                <w:sz w:val="20"/>
                <w:szCs w:val="20"/>
              </w:rPr>
              <w:t>Email address</w:t>
            </w:r>
          </w:p>
        </w:tc>
        <w:tc>
          <w:tcPr>
            <w:tcW w:w="2698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1D0B8BF" w14:textId="77777777" w:rsidR="00E1455A" w:rsidRPr="007F5C6B" w:rsidRDefault="00E1455A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B1E33" w14:paraId="428A7492" w14:textId="77777777" w:rsidTr="00940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4834BFF7" w14:textId="750970E0" w:rsidR="009B1E33" w:rsidRPr="007F5C6B" w:rsidRDefault="009B1E33" w:rsidP="0054729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F5C6B">
              <w:rPr>
                <w:rFonts w:cstheme="minorHAnsi"/>
                <w:sz w:val="20"/>
                <w:szCs w:val="20"/>
              </w:rPr>
              <w:t xml:space="preserve">Current appointment at RWH </w:t>
            </w:r>
            <w:r w:rsidRPr="007F5C6B">
              <w:rPr>
                <w:rFonts w:cstheme="minorHAnsi"/>
                <w:b w:val="0"/>
                <w:bCs/>
                <w:sz w:val="20"/>
                <w:szCs w:val="20"/>
              </w:rPr>
              <w:t>(Title, Department)</w:t>
            </w:r>
          </w:p>
        </w:tc>
        <w:tc>
          <w:tcPr>
            <w:tcW w:w="8086" w:type="dxa"/>
            <w:gridSpan w:val="15"/>
            <w:tcBorders>
              <w:top w:val="none" w:sz="0" w:space="0" w:color="auto"/>
              <w:left w:val="single" w:sz="4" w:space="0" w:color="FFFFFF" w:themeColor="background1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173CCF4" w14:textId="77777777" w:rsidR="009B1E33" w:rsidRPr="007F5C6B" w:rsidRDefault="009B1E33" w:rsidP="0054729B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8E4D03" w14:paraId="59602E7D" w14:textId="77777777" w:rsidTr="00940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648B5683" w14:textId="1784326D" w:rsidR="008E4D03" w:rsidRPr="007F5C6B" w:rsidRDefault="008E4D03" w:rsidP="0054729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F5C6B">
              <w:rPr>
                <w:rFonts w:cstheme="minorHAnsi"/>
                <w:sz w:val="20"/>
                <w:szCs w:val="20"/>
              </w:rPr>
              <w:t xml:space="preserve">Employee type at </w:t>
            </w:r>
            <w:r w:rsidR="009B1E33" w:rsidRPr="007F5C6B">
              <w:rPr>
                <w:rFonts w:cstheme="minorHAnsi"/>
                <w:sz w:val="20"/>
                <w:szCs w:val="20"/>
              </w:rPr>
              <w:t>RWH</w:t>
            </w:r>
          </w:p>
        </w:tc>
        <w:tc>
          <w:tcPr>
            <w:tcW w:w="2695" w:type="dxa"/>
            <w:gridSpan w:val="4"/>
            <w:tcBorders>
              <w:top w:val="none" w:sz="0" w:space="0" w:color="auto"/>
              <w:left w:val="single" w:sz="4" w:space="0" w:color="FFFFFF" w:themeColor="background1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5082D860" w14:textId="6F214E94" w:rsidR="008E4D03" w:rsidRPr="007F5C6B" w:rsidRDefault="000213AD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813768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D03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E4D03" w:rsidRPr="007F5C6B">
              <w:rPr>
                <w:rFonts w:cstheme="minorHAnsi"/>
                <w:sz w:val="20"/>
                <w:szCs w:val="20"/>
              </w:rPr>
              <w:t xml:space="preserve"> Paid</w:t>
            </w:r>
          </w:p>
        </w:tc>
        <w:tc>
          <w:tcPr>
            <w:tcW w:w="2693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46B3AD39" w14:textId="7CC4A54A" w:rsidR="008E4D03" w:rsidRPr="007F5C6B" w:rsidRDefault="000213AD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7050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D03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E4D03" w:rsidRPr="007F5C6B">
              <w:rPr>
                <w:rFonts w:cstheme="minorHAnsi"/>
                <w:sz w:val="20"/>
                <w:szCs w:val="20"/>
              </w:rPr>
              <w:t xml:space="preserve"> Honorary/Affiliate</w:t>
            </w:r>
          </w:p>
        </w:tc>
        <w:tc>
          <w:tcPr>
            <w:tcW w:w="2698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76092F15" w14:textId="77777777" w:rsidR="008E4D03" w:rsidRPr="007F5C6B" w:rsidRDefault="008E4D03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B1E33" w14:paraId="47041323" w14:textId="77777777" w:rsidTr="00940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59E9BCB6" w14:textId="17EAF2F9" w:rsidR="009B1E33" w:rsidRPr="007F5C6B" w:rsidRDefault="009B1E33" w:rsidP="0054729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F5C6B">
              <w:rPr>
                <w:rFonts w:cstheme="minorHAnsi"/>
                <w:sz w:val="20"/>
                <w:szCs w:val="20"/>
              </w:rPr>
              <w:t>Professional registration</w:t>
            </w:r>
            <w:r w:rsidR="005E47C7" w:rsidRPr="007F5C6B">
              <w:rPr>
                <w:rFonts w:cstheme="minorHAnsi"/>
                <w:sz w:val="20"/>
                <w:szCs w:val="20"/>
              </w:rPr>
              <w:t xml:space="preserve"> </w:t>
            </w:r>
            <w:r w:rsidRPr="007F5C6B">
              <w:rPr>
                <w:rFonts w:cstheme="minorHAnsi"/>
                <w:sz w:val="20"/>
                <w:szCs w:val="20"/>
              </w:rPr>
              <w:t>n</w:t>
            </w:r>
            <w:r w:rsidR="005E47C7" w:rsidRPr="007F5C6B">
              <w:rPr>
                <w:rFonts w:cstheme="minorHAnsi"/>
                <w:sz w:val="20"/>
                <w:szCs w:val="20"/>
              </w:rPr>
              <w:t>o.</w:t>
            </w:r>
          </w:p>
        </w:tc>
        <w:tc>
          <w:tcPr>
            <w:tcW w:w="8086" w:type="dxa"/>
            <w:gridSpan w:val="15"/>
            <w:tcBorders>
              <w:top w:val="none" w:sz="0" w:space="0" w:color="auto"/>
              <w:left w:val="single" w:sz="4" w:space="0" w:color="FFFFFF" w:themeColor="background1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4BB3AD16" w14:textId="77777777" w:rsidR="009B1E33" w:rsidRPr="007F5C6B" w:rsidRDefault="009B1E33" w:rsidP="0054729B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246FA" w14:paraId="60FA9234" w14:textId="77777777" w:rsidTr="00940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3F573FA0" w14:textId="52215673" w:rsidR="00F246FA" w:rsidRPr="007F5C6B" w:rsidRDefault="00F70114" w:rsidP="0054729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F5C6B">
              <w:rPr>
                <w:rFonts w:cstheme="minorHAnsi"/>
                <w:sz w:val="20"/>
                <w:szCs w:val="20"/>
              </w:rPr>
              <w:t>Clinical site affiliations</w:t>
            </w:r>
          </w:p>
        </w:tc>
        <w:tc>
          <w:tcPr>
            <w:tcW w:w="4038" w:type="dxa"/>
            <w:gridSpan w:val="6"/>
            <w:tcBorders>
              <w:top w:val="none" w:sz="0" w:space="0" w:color="auto"/>
              <w:left w:val="single" w:sz="4" w:space="0" w:color="FFFFFF" w:themeColor="background1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1130A223" w14:textId="5EBC1CD6" w:rsidR="00F246FA" w:rsidRPr="007F5C6B" w:rsidRDefault="000213AD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6649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6FA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246FA" w:rsidRPr="007F5C6B">
              <w:rPr>
                <w:rFonts w:cstheme="minorHAnsi"/>
                <w:sz w:val="20"/>
                <w:szCs w:val="20"/>
              </w:rPr>
              <w:t xml:space="preserve"> Royal Melbourne Hospital</w:t>
            </w:r>
          </w:p>
        </w:tc>
        <w:tc>
          <w:tcPr>
            <w:tcW w:w="4048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11C8D75C" w14:textId="6F458A20" w:rsidR="00F246FA" w:rsidRPr="007F5C6B" w:rsidRDefault="000213AD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8200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6FA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246FA" w:rsidRPr="007F5C6B">
              <w:rPr>
                <w:rFonts w:cstheme="minorHAnsi"/>
                <w:sz w:val="20"/>
                <w:szCs w:val="20"/>
              </w:rPr>
              <w:t xml:space="preserve"> Peter MacCallum Cancer Centre</w:t>
            </w:r>
          </w:p>
        </w:tc>
      </w:tr>
      <w:tr w:rsidR="00F246FA" w14:paraId="05990E5B" w14:textId="77777777" w:rsidTr="00940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2D066788" w14:textId="77777777" w:rsidR="00F246FA" w:rsidRPr="007F5C6B" w:rsidRDefault="00F246FA" w:rsidP="0054729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38" w:type="dxa"/>
            <w:gridSpan w:val="6"/>
            <w:tcBorders>
              <w:top w:val="none" w:sz="0" w:space="0" w:color="auto"/>
              <w:left w:val="single" w:sz="4" w:space="0" w:color="FFFFFF" w:themeColor="background1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50DA3D9F" w14:textId="0E88C3DF" w:rsidR="00F246FA" w:rsidRPr="007F5C6B" w:rsidRDefault="000213AD" w:rsidP="0054729B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0150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6FA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246FA" w:rsidRPr="007F5C6B">
              <w:rPr>
                <w:rFonts w:cstheme="minorHAnsi"/>
                <w:sz w:val="20"/>
                <w:szCs w:val="20"/>
              </w:rPr>
              <w:t xml:space="preserve"> Royal Children’s Hospital</w:t>
            </w:r>
          </w:p>
        </w:tc>
        <w:tc>
          <w:tcPr>
            <w:tcW w:w="4048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5F7AD061" w14:textId="08B6AC61" w:rsidR="00F246FA" w:rsidRPr="007F5C6B" w:rsidRDefault="000213AD" w:rsidP="0054729B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01190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6FA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246FA" w:rsidRPr="007F5C6B">
              <w:rPr>
                <w:rFonts w:cstheme="minorHAnsi"/>
                <w:sz w:val="20"/>
                <w:szCs w:val="20"/>
              </w:rPr>
              <w:t xml:space="preserve"> Other (specify):</w:t>
            </w:r>
            <w:r w:rsidR="00FA2F4C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13066241"/>
                <w:placeholder>
                  <w:docPart w:val="A52D5FFC39C74DEBAF7CDB4F7241FE1E"/>
                </w:placeholder>
                <w:showingPlcHdr/>
                <w:text/>
              </w:sdtPr>
              <w:sdtEndPr/>
              <w:sdtContent>
                <w:r w:rsidR="00CA17EC" w:rsidRPr="00B04562">
                  <w:rPr>
                    <w:rStyle w:val="PlaceholderText"/>
                    <w:rFonts w:cstheme="minorHAnsi"/>
                    <w:sz w:val="20"/>
                    <w:szCs w:val="20"/>
                  </w:rPr>
                  <w:t>[E</w:t>
                </w:r>
                <w:r w:rsidR="004D76B1" w:rsidRPr="00B04562">
                  <w:rPr>
                    <w:rStyle w:val="PlaceholderText"/>
                    <w:rFonts w:cstheme="minorHAnsi"/>
                    <w:sz w:val="20"/>
                    <w:szCs w:val="20"/>
                  </w:rPr>
                  <w:t>nter text</w:t>
                </w:r>
                <w:r w:rsidR="00CA17EC" w:rsidRPr="00B04562">
                  <w:rPr>
                    <w:rStyle w:val="PlaceholderText"/>
                    <w:rFonts w:cstheme="minorHAnsi"/>
                    <w:sz w:val="20"/>
                    <w:szCs w:val="20"/>
                  </w:rPr>
                  <w:t>]</w:t>
                </w:r>
              </w:sdtContent>
            </w:sdt>
          </w:p>
        </w:tc>
      </w:tr>
      <w:tr w:rsidR="003445CF" w14:paraId="579006B6" w14:textId="77777777" w:rsidTr="00940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36E4D811" w14:textId="201E7041" w:rsidR="003445CF" w:rsidRPr="007F5C6B" w:rsidRDefault="003445CF" w:rsidP="0054729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F5C6B">
              <w:rPr>
                <w:rFonts w:cstheme="minorHAnsi"/>
                <w:sz w:val="20"/>
                <w:szCs w:val="20"/>
              </w:rPr>
              <w:t>Other affiliations</w:t>
            </w:r>
          </w:p>
        </w:tc>
        <w:tc>
          <w:tcPr>
            <w:tcW w:w="4038" w:type="dxa"/>
            <w:gridSpan w:val="6"/>
            <w:tcBorders>
              <w:top w:val="none" w:sz="0" w:space="0" w:color="auto"/>
              <w:left w:val="single" w:sz="4" w:space="0" w:color="FFFFFF" w:themeColor="background1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6C70C253" w14:textId="5F2E7DE0" w:rsidR="003445CF" w:rsidRPr="007F5C6B" w:rsidRDefault="000213AD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085835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5CF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45CF" w:rsidRPr="007F5C6B">
              <w:rPr>
                <w:rFonts w:cstheme="minorHAnsi"/>
                <w:sz w:val="20"/>
                <w:szCs w:val="20"/>
              </w:rPr>
              <w:t xml:space="preserve"> University of Melbourne</w:t>
            </w:r>
          </w:p>
        </w:tc>
        <w:tc>
          <w:tcPr>
            <w:tcW w:w="4048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CDBCE8F" w14:textId="6FAF5911" w:rsidR="003445CF" w:rsidRPr="007F5C6B" w:rsidRDefault="000213AD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9820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5CF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45CF" w:rsidRPr="007F5C6B">
              <w:rPr>
                <w:rFonts w:cstheme="minorHAnsi"/>
                <w:sz w:val="20"/>
                <w:szCs w:val="20"/>
              </w:rPr>
              <w:t xml:space="preserve"> La Trobe University</w:t>
            </w:r>
          </w:p>
        </w:tc>
      </w:tr>
      <w:tr w:rsidR="00CA17EC" w14:paraId="1FEDCB0D" w14:textId="77777777" w:rsidTr="00940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27E970C5" w14:textId="77777777" w:rsidR="00CA17EC" w:rsidRPr="007F5C6B" w:rsidRDefault="00CA17EC" w:rsidP="00CA17EC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38" w:type="dxa"/>
            <w:gridSpan w:val="6"/>
            <w:tcBorders>
              <w:top w:val="none" w:sz="0" w:space="0" w:color="auto"/>
              <w:left w:val="single" w:sz="4" w:space="0" w:color="FFFFFF" w:themeColor="background1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54DC1018" w14:textId="150EDBBD" w:rsidR="00CA17EC" w:rsidRPr="007F5C6B" w:rsidRDefault="000213AD" w:rsidP="00CA17EC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40618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7EC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A17EC" w:rsidRPr="007F5C6B">
              <w:rPr>
                <w:rFonts w:cstheme="minorHAnsi"/>
                <w:sz w:val="20"/>
                <w:szCs w:val="20"/>
              </w:rPr>
              <w:t xml:space="preserve"> Murdoch Children’s Research Institute</w:t>
            </w:r>
          </w:p>
        </w:tc>
        <w:tc>
          <w:tcPr>
            <w:tcW w:w="4048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43C2B6DB" w14:textId="21F529BF" w:rsidR="00CA17EC" w:rsidRPr="007F5C6B" w:rsidRDefault="000213AD" w:rsidP="00CA17EC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0637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7EC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A17EC" w:rsidRPr="007F5C6B">
              <w:rPr>
                <w:rFonts w:cstheme="minorHAnsi"/>
                <w:sz w:val="20"/>
                <w:szCs w:val="20"/>
              </w:rPr>
              <w:t xml:space="preserve"> Other (specify):</w:t>
            </w:r>
            <w:r w:rsidR="00CA17EC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165827706"/>
                <w:placeholder>
                  <w:docPart w:val="DC5E26D7321048C19C0AD86AD03A0BD7"/>
                </w:placeholder>
                <w:showingPlcHdr/>
                <w:text/>
              </w:sdtPr>
              <w:sdtEndPr/>
              <w:sdtContent>
                <w:r w:rsidR="00CA17EC">
                  <w:rPr>
                    <w:rStyle w:val="PlaceholderText"/>
                    <w:rFonts w:cstheme="minorHAnsi"/>
                    <w:sz w:val="20"/>
                    <w:szCs w:val="20"/>
                  </w:rPr>
                  <w:t>[E</w:t>
                </w:r>
                <w:r w:rsidR="00CA17EC" w:rsidRPr="00CA17EC">
                  <w:rPr>
                    <w:rStyle w:val="PlaceholderText"/>
                    <w:rFonts w:cstheme="minorHAnsi"/>
                    <w:sz w:val="20"/>
                    <w:szCs w:val="20"/>
                  </w:rPr>
                  <w:t>nter text</w:t>
                </w:r>
                <w:r w:rsidR="00CA17EC">
                  <w:rPr>
                    <w:rStyle w:val="PlaceholderText"/>
                    <w:rFonts w:cstheme="minorHAnsi"/>
                    <w:sz w:val="20"/>
                    <w:szCs w:val="20"/>
                  </w:rPr>
                  <w:t>]</w:t>
                </w:r>
              </w:sdtContent>
            </w:sdt>
          </w:p>
        </w:tc>
      </w:tr>
      <w:tr w:rsidR="00CA17EC" w14:paraId="6EA0EA8F" w14:textId="77777777" w:rsidTr="00940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4BC67080" w14:textId="77777777" w:rsidR="00CA17EC" w:rsidRPr="007F5C6B" w:rsidRDefault="00CA17EC" w:rsidP="00CA17EC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38" w:type="dxa"/>
            <w:gridSpan w:val="6"/>
            <w:tcBorders>
              <w:top w:val="none" w:sz="0" w:space="0" w:color="auto"/>
              <w:left w:val="single" w:sz="4" w:space="0" w:color="FFFFFF" w:themeColor="background1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16D6BEF0" w14:textId="04E8C7E3" w:rsidR="00CA17EC" w:rsidRPr="007F5C6B" w:rsidRDefault="000213AD" w:rsidP="00CA17E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3213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7EC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A17EC" w:rsidRPr="007F5C6B">
              <w:rPr>
                <w:rFonts w:cstheme="minorHAnsi"/>
                <w:sz w:val="20"/>
                <w:szCs w:val="20"/>
              </w:rPr>
              <w:t xml:space="preserve"> Other (specify):</w:t>
            </w:r>
            <w:r w:rsidR="00CA17EC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092856274"/>
                <w:placeholder>
                  <w:docPart w:val="943D614BC2DB48E7B51D10F8161056FF"/>
                </w:placeholder>
                <w:showingPlcHdr/>
                <w:text/>
              </w:sdtPr>
              <w:sdtEndPr/>
              <w:sdtContent>
                <w:r w:rsidR="00CA17EC">
                  <w:rPr>
                    <w:rStyle w:val="PlaceholderText"/>
                    <w:rFonts w:cstheme="minorHAnsi"/>
                    <w:sz w:val="20"/>
                    <w:szCs w:val="20"/>
                  </w:rPr>
                  <w:t>[E</w:t>
                </w:r>
                <w:r w:rsidR="00CA17EC" w:rsidRPr="00CA17EC">
                  <w:rPr>
                    <w:rStyle w:val="PlaceholderText"/>
                    <w:rFonts w:cstheme="minorHAnsi"/>
                    <w:sz w:val="20"/>
                    <w:szCs w:val="20"/>
                  </w:rPr>
                  <w:t>nter text</w:t>
                </w:r>
                <w:r w:rsidR="00CA17EC">
                  <w:rPr>
                    <w:rStyle w:val="PlaceholderText"/>
                    <w:rFonts w:cstheme="minorHAnsi"/>
                    <w:sz w:val="20"/>
                    <w:szCs w:val="20"/>
                  </w:rPr>
                  <w:t>]</w:t>
                </w:r>
              </w:sdtContent>
            </w:sdt>
          </w:p>
        </w:tc>
        <w:tc>
          <w:tcPr>
            <w:tcW w:w="4048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4767A7E6" w14:textId="6549BD4E" w:rsidR="00CA17EC" w:rsidRPr="007F5C6B" w:rsidRDefault="000213AD" w:rsidP="00CA17E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2641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7EC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A17EC" w:rsidRPr="007F5C6B">
              <w:rPr>
                <w:rFonts w:cstheme="minorHAnsi"/>
                <w:sz w:val="20"/>
                <w:szCs w:val="20"/>
              </w:rPr>
              <w:t xml:space="preserve"> Other (specify):</w:t>
            </w:r>
            <w:r w:rsidR="00CA17EC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831447142"/>
                <w:placeholder>
                  <w:docPart w:val="B4EDE0FDA6C748E3BB46676005646B37"/>
                </w:placeholder>
                <w:showingPlcHdr/>
                <w:text/>
              </w:sdtPr>
              <w:sdtEndPr/>
              <w:sdtContent>
                <w:r w:rsidR="00CA17EC">
                  <w:rPr>
                    <w:rStyle w:val="PlaceholderText"/>
                    <w:rFonts w:cstheme="minorHAnsi"/>
                    <w:sz w:val="20"/>
                    <w:szCs w:val="20"/>
                  </w:rPr>
                  <w:t>[E</w:t>
                </w:r>
                <w:r w:rsidR="00CA17EC" w:rsidRPr="00CA17EC">
                  <w:rPr>
                    <w:rStyle w:val="PlaceholderText"/>
                    <w:rFonts w:cstheme="minorHAnsi"/>
                    <w:sz w:val="20"/>
                    <w:szCs w:val="20"/>
                  </w:rPr>
                  <w:t>nter text</w:t>
                </w:r>
                <w:r w:rsidR="00CA17EC">
                  <w:rPr>
                    <w:rStyle w:val="PlaceholderText"/>
                    <w:rFonts w:cstheme="minorHAnsi"/>
                    <w:sz w:val="20"/>
                    <w:szCs w:val="20"/>
                  </w:rPr>
                  <w:t>]</w:t>
                </w:r>
              </w:sdtContent>
            </w:sdt>
          </w:p>
        </w:tc>
      </w:tr>
      <w:tr w:rsidR="003445CF" w14:paraId="73C67AD2" w14:textId="77777777" w:rsidTr="00940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17"/>
            <w:tcBorders>
              <w:top w:val="none" w:sz="0" w:space="0" w:color="auto"/>
              <w:left w:val="none" w:sz="0" w:space="0" w:color="auto"/>
              <w:bottom w:val="single" w:sz="4" w:space="0" w:color="FFFFFF" w:themeColor="background1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5B3A57" w:themeFill="accent1"/>
          </w:tcPr>
          <w:p w14:paraId="2739E9AE" w14:textId="10D543E9" w:rsidR="003445CF" w:rsidRPr="007F5C6B" w:rsidRDefault="003445CF" w:rsidP="0054729B">
            <w:pPr>
              <w:spacing w:before="80" w:after="80"/>
              <w:jc w:val="center"/>
              <w:rPr>
                <w:rFonts w:cstheme="minorHAnsi"/>
                <w:b w:val="0"/>
                <w:bCs/>
                <w:color w:val="FFFFFF" w:themeColor="background1"/>
                <w:sz w:val="20"/>
                <w:szCs w:val="20"/>
              </w:rPr>
            </w:pPr>
            <w:r w:rsidRPr="007F5C6B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ACADEMIC QUALIFICATIONS </w:t>
            </w:r>
            <w:r w:rsidRPr="007F5C6B">
              <w:rPr>
                <w:rFonts w:cstheme="minorHAnsi"/>
                <w:b w:val="0"/>
                <w:bCs/>
                <w:color w:val="FFFFFF" w:themeColor="background1"/>
                <w:sz w:val="20"/>
                <w:szCs w:val="20"/>
              </w:rPr>
              <w:t>(most recent/relevant qualifications)</w:t>
            </w:r>
          </w:p>
        </w:tc>
      </w:tr>
      <w:tr w:rsidR="00582F82" w14:paraId="63B4398F" w14:textId="77777777" w:rsidTr="00940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47AE60D7" w14:textId="221BA201" w:rsidR="00582F82" w:rsidRPr="007F5C6B" w:rsidRDefault="00582F82" w:rsidP="0054729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F5C6B">
              <w:rPr>
                <w:rFonts w:cstheme="minorHAnsi"/>
                <w:sz w:val="20"/>
                <w:szCs w:val="20"/>
              </w:rPr>
              <w:t>Academic qualification (e.g. MD, PhD, MBBS)</w:t>
            </w:r>
          </w:p>
        </w:tc>
        <w:tc>
          <w:tcPr>
            <w:tcW w:w="3078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52552643" w14:textId="57DA5150" w:rsidR="00582F82" w:rsidRPr="007F5C6B" w:rsidRDefault="00582F82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C6B">
              <w:rPr>
                <w:rFonts w:cstheme="minorHAnsi"/>
                <w:b/>
                <w:bCs/>
                <w:sz w:val="20"/>
                <w:szCs w:val="20"/>
              </w:rPr>
              <w:t>University/Institution</w:t>
            </w:r>
          </w:p>
        </w:tc>
        <w:tc>
          <w:tcPr>
            <w:tcW w:w="3078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65F0D8A6" w14:textId="7AACE35C" w:rsidR="00582F82" w:rsidRPr="007F5C6B" w:rsidRDefault="00582F82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C6B">
              <w:rPr>
                <w:rFonts w:cstheme="minorHAnsi"/>
                <w:b/>
                <w:bCs/>
                <w:sz w:val="20"/>
                <w:szCs w:val="20"/>
              </w:rPr>
              <w:t>Year qualification conferred</w:t>
            </w:r>
          </w:p>
        </w:tc>
      </w:tr>
      <w:tr w:rsidR="00582F82" w14:paraId="36E062EE" w14:textId="77777777" w:rsidTr="00940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  <w:gridSpan w:val="5"/>
            <w:tcBorders>
              <w:top w:val="single" w:sz="4" w:space="0" w:color="FFFFFF" w:themeColor="background1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01626A2B" w14:textId="77777777" w:rsidR="00582F82" w:rsidRPr="00CA17EC" w:rsidRDefault="00582F82" w:rsidP="0054729B">
            <w:pPr>
              <w:spacing w:before="60" w:after="60"/>
              <w:rPr>
                <w:rFonts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3078" w:type="dxa"/>
            <w:gridSpan w:val="5"/>
            <w:tcBorders>
              <w:top w:val="single" w:sz="4" w:space="0" w:color="FFFFFF" w:themeColor="background1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78F975D" w14:textId="77777777" w:rsidR="00582F82" w:rsidRPr="00CA17EC" w:rsidRDefault="00582F82" w:rsidP="0054729B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078" w:type="dxa"/>
            <w:gridSpan w:val="7"/>
            <w:tcBorders>
              <w:top w:val="single" w:sz="4" w:space="0" w:color="FFFFFF" w:themeColor="background1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1AAE96EB" w14:textId="77777777" w:rsidR="00582F82" w:rsidRPr="00CA17EC" w:rsidRDefault="00582F82" w:rsidP="0054729B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582F82" w14:paraId="47E5842D" w14:textId="77777777" w:rsidTr="00940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19D26FD1" w14:textId="77777777" w:rsidR="00582F82" w:rsidRPr="00CA17EC" w:rsidRDefault="00582F82" w:rsidP="0054729B">
            <w:pPr>
              <w:spacing w:before="60" w:after="60"/>
              <w:rPr>
                <w:rFonts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3078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9186A9C" w14:textId="77777777" w:rsidR="00582F82" w:rsidRPr="00CA17EC" w:rsidRDefault="00582F82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078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78BEB9A9" w14:textId="77777777" w:rsidR="00582F82" w:rsidRPr="00CA17EC" w:rsidRDefault="00582F82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582F82" w14:paraId="15CEBEA5" w14:textId="77777777" w:rsidTr="00940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5D3CBFD6" w14:textId="77777777" w:rsidR="00582F82" w:rsidRPr="00CA17EC" w:rsidRDefault="00582F82" w:rsidP="0054729B">
            <w:pPr>
              <w:spacing w:before="60" w:after="60"/>
              <w:rPr>
                <w:rFonts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3078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7E985B2A" w14:textId="77777777" w:rsidR="00582F82" w:rsidRPr="00CA17EC" w:rsidRDefault="00582F82" w:rsidP="0054729B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078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5EE6613" w14:textId="77777777" w:rsidR="00582F82" w:rsidRPr="00CA17EC" w:rsidRDefault="00582F82" w:rsidP="0054729B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582F82" w14:paraId="48CF44C4" w14:textId="77777777" w:rsidTr="00940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17"/>
            <w:tcBorders>
              <w:top w:val="none" w:sz="0" w:space="0" w:color="auto"/>
              <w:left w:val="none" w:sz="0" w:space="0" w:color="auto"/>
              <w:bottom w:val="single" w:sz="4" w:space="0" w:color="FFFFFF" w:themeColor="background1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5B3A57" w:themeFill="accent1"/>
          </w:tcPr>
          <w:p w14:paraId="331F09FF" w14:textId="4A983B3B" w:rsidR="00582F82" w:rsidRPr="007F5C6B" w:rsidRDefault="00582F82" w:rsidP="0054729B">
            <w:pPr>
              <w:spacing w:before="80" w:after="80"/>
              <w:jc w:val="center"/>
              <w:rPr>
                <w:rFonts w:cstheme="minorHAnsi"/>
                <w:b w:val="0"/>
                <w:bCs/>
                <w:color w:val="FFFFFF" w:themeColor="background1"/>
                <w:sz w:val="20"/>
                <w:szCs w:val="20"/>
              </w:rPr>
            </w:pPr>
            <w:r w:rsidRPr="007F5C6B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OTHER RELEVANT &amp; PREVIOUS APPOINTMENTS </w:t>
            </w:r>
            <w:r w:rsidRPr="007F5C6B">
              <w:rPr>
                <w:rFonts w:cstheme="minorHAnsi"/>
                <w:b w:val="0"/>
                <w:bCs/>
                <w:color w:val="FFFFFF" w:themeColor="background1"/>
                <w:sz w:val="20"/>
                <w:szCs w:val="20"/>
              </w:rPr>
              <w:t>(within 5 years)</w:t>
            </w:r>
          </w:p>
        </w:tc>
      </w:tr>
      <w:tr w:rsidR="00582F82" w14:paraId="13219204" w14:textId="77777777" w:rsidTr="00940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528DF7D5" w14:textId="67B32C71" w:rsidR="00582F82" w:rsidRPr="007F5C6B" w:rsidRDefault="00582F82" w:rsidP="0054729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F5C6B">
              <w:rPr>
                <w:rFonts w:cstheme="minorHAnsi"/>
                <w:sz w:val="20"/>
                <w:szCs w:val="20"/>
              </w:rPr>
              <w:t>Position</w:t>
            </w:r>
          </w:p>
        </w:tc>
        <w:tc>
          <w:tcPr>
            <w:tcW w:w="358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2B697E0C" w14:textId="152F5B3C" w:rsidR="00582F82" w:rsidRPr="007F5C6B" w:rsidRDefault="00582F82" w:rsidP="0054729B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7F5C6B">
              <w:rPr>
                <w:rFonts w:cstheme="minorHAnsi"/>
                <w:b/>
                <w:bCs/>
                <w:sz w:val="20"/>
                <w:szCs w:val="20"/>
              </w:rPr>
              <w:t>Institution/Organisation</w:t>
            </w:r>
          </w:p>
        </w:tc>
        <w:tc>
          <w:tcPr>
            <w:tcW w:w="119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3334C809" w14:textId="2DD4E239" w:rsidR="00582F82" w:rsidRPr="007F5C6B" w:rsidRDefault="00582F82" w:rsidP="0054729B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7F5C6B">
              <w:rPr>
                <w:rFonts w:cstheme="minorHAnsi"/>
                <w:b/>
                <w:bCs/>
                <w:sz w:val="20"/>
                <w:szCs w:val="20"/>
              </w:rPr>
              <w:t xml:space="preserve">From </w:t>
            </w:r>
            <w:r w:rsidRPr="007F5C6B">
              <w:rPr>
                <w:rFonts w:cstheme="minorHAnsi"/>
                <w:sz w:val="20"/>
                <w:szCs w:val="20"/>
              </w:rPr>
              <w:t>(year)</w:t>
            </w:r>
          </w:p>
        </w:tc>
        <w:tc>
          <w:tcPr>
            <w:tcW w:w="1197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0AEAD472" w14:textId="2FC50DDA" w:rsidR="00582F82" w:rsidRPr="007F5C6B" w:rsidRDefault="00582F82" w:rsidP="0054729B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7F5C6B">
              <w:rPr>
                <w:rFonts w:cstheme="minorHAnsi"/>
                <w:b/>
                <w:bCs/>
                <w:sz w:val="20"/>
                <w:szCs w:val="20"/>
              </w:rPr>
              <w:t xml:space="preserve">To </w:t>
            </w:r>
            <w:r w:rsidRPr="007F5C6B">
              <w:rPr>
                <w:rFonts w:cstheme="minorHAnsi"/>
                <w:sz w:val="20"/>
                <w:szCs w:val="20"/>
              </w:rPr>
              <w:t>(year)</w:t>
            </w:r>
          </w:p>
        </w:tc>
        <w:tc>
          <w:tcPr>
            <w:tcW w:w="1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091559C5" w14:textId="6D4932D6" w:rsidR="00582F82" w:rsidRPr="007F5C6B" w:rsidRDefault="00582F82" w:rsidP="0054729B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7F5C6B">
              <w:rPr>
                <w:rFonts w:cstheme="minorHAnsi"/>
                <w:b/>
                <w:bCs/>
                <w:sz w:val="20"/>
                <w:szCs w:val="20"/>
              </w:rPr>
              <w:t>Current</w:t>
            </w:r>
          </w:p>
        </w:tc>
      </w:tr>
      <w:tr w:rsidR="00582F82" w14:paraId="6D0C493C" w14:textId="77777777" w:rsidTr="00940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dxa"/>
            <w:gridSpan w:val="4"/>
            <w:tcBorders>
              <w:top w:val="single" w:sz="4" w:space="0" w:color="FFFFFF" w:themeColor="background1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09EB66D1" w14:textId="77777777" w:rsidR="00582F82" w:rsidRPr="00CA17EC" w:rsidRDefault="00582F82" w:rsidP="0054729B">
            <w:pPr>
              <w:spacing w:before="60" w:after="6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3589" w:type="dxa"/>
            <w:gridSpan w:val="5"/>
            <w:tcBorders>
              <w:top w:val="single" w:sz="4" w:space="0" w:color="FFFFFF" w:themeColor="background1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26D41EB8" w14:textId="77777777" w:rsidR="00582F82" w:rsidRPr="00CA17EC" w:rsidRDefault="00582F82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7" w:type="dxa"/>
            <w:gridSpan w:val="3"/>
            <w:tcBorders>
              <w:top w:val="single" w:sz="4" w:space="0" w:color="FFFFFF" w:themeColor="background1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BCD8BEE" w14:textId="77777777" w:rsidR="00582F82" w:rsidRPr="00CA17EC" w:rsidRDefault="00582F82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7" w:type="dxa"/>
            <w:gridSpan w:val="4"/>
            <w:tcBorders>
              <w:top w:val="single" w:sz="4" w:space="0" w:color="FFFFFF" w:themeColor="background1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577DFA15" w14:textId="77777777" w:rsidR="00582F82" w:rsidRPr="00CA17EC" w:rsidRDefault="00582F82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2122726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1" w:type="dxa"/>
                <w:tcBorders>
                  <w:top w:val="single" w:sz="4" w:space="0" w:color="FFFFFF" w:themeColor="background1"/>
                  <w:left w:val="none" w:sz="0" w:space="0" w:color="auto"/>
                  <w:bottom w:val="none" w:sz="0" w:space="0" w:color="auto"/>
                  <w:right w:val="none" w:sz="0" w:space="0" w:color="auto"/>
                  <w:tl2br w:val="none" w:sz="0" w:space="0" w:color="auto"/>
                  <w:tr2bl w:val="none" w:sz="0" w:space="0" w:color="auto"/>
                </w:tcBorders>
                <w:shd w:val="clear" w:color="auto" w:fill="auto"/>
              </w:tcPr>
              <w:p w14:paraId="32AB3490" w14:textId="5B00155C" w:rsidR="00582F82" w:rsidRPr="00CA17EC" w:rsidRDefault="00582F82" w:rsidP="0054729B">
                <w:pPr>
                  <w:spacing w:before="60" w:after="6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theme="minorHAnsi"/>
                    <w:sz w:val="20"/>
                    <w:szCs w:val="20"/>
                  </w:rPr>
                </w:pPr>
                <w:r w:rsidRPr="00CA17E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82F82" w14:paraId="76535E84" w14:textId="77777777" w:rsidTr="00940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0B62633C" w14:textId="77777777" w:rsidR="00582F82" w:rsidRPr="00CA17EC" w:rsidRDefault="00582F82" w:rsidP="0054729B">
            <w:pPr>
              <w:spacing w:before="60" w:after="6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358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58859F94" w14:textId="77777777" w:rsidR="00582F82" w:rsidRPr="00CA17EC" w:rsidRDefault="00582F82" w:rsidP="0054729B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7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0780F8AB" w14:textId="77777777" w:rsidR="00582F82" w:rsidRPr="00CA17EC" w:rsidRDefault="00582F82" w:rsidP="0054729B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7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79D06274" w14:textId="77777777" w:rsidR="00582F82" w:rsidRPr="00CA17EC" w:rsidRDefault="00582F82" w:rsidP="0054729B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309549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1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tl2br w:val="none" w:sz="0" w:space="0" w:color="auto"/>
                  <w:tr2bl w:val="none" w:sz="0" w:space="0" w:color="auto"/>
                </w:tcBorders>
                <w:shd w:val="clear" w:color="auto" w:fill="auto"/>
              </w:tcPr>
              <w:p w14:paraId="1947E61B" w14:textId="62459702" w:rsidR="00582F82" w:rsidRPr="00CA17EC" w:rsidRDefault="00582F82" w:rsidP="0054729B">
                <w:pPr>
                  <w:spacing w:before="60" w:after="60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cstheme="minorHAnsi"/>
                    <w:sz w:val="20"/>
                    <w:szCs w:val="20"/>
                  </w:rPr>
                </w:pPr>
                <w:r w:rsidRPr="00CA17E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82F82" w14:paraId="58932509" w14:textId="77777777" w:rsidTr="00940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775DDD72" w14:textId="77777777" w:rsidR="00582F82" w:rsidRPr="00CA17EC" w:rsidRDefault="00582F82" w:rsidP="0054729B">
            <w:pPr>
              <w:spacing w:before="60" w:after="6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358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6705430A" w14:textId="77777777" w:rsidR="00582F82" w:rsidRPr="00CA17EC" w:rsidRDefault="00582F82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7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CA13CD7" w14:textId="77777777" w:rsidR="00582F82" w:rsidRPr="00CA17EC" w:rsidRDefault="00582F82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7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10A7EAC3" w14:textId="77777777" w:rsidR="00582F82" w:rsidRPr="00CA17EC" w:rsidRDefault="00582F82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533183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1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tl2br w:val="none" w:sz="0" w:space="0" w:color="auto"/>
                  <w:tr2bl w:val="none" w:sz="0" w:space="0" w:color="auto"/>
                </w:tcBorders>
                <w:shd w:val="clear" w:color="auto" w:fill="auto"/>
              </w:tcPr>
              <w:p w14:paraId="4FE9D4BD" w14:textId="02749285" w:rsidR="00582F82" w:rsidRPr="00CA17EC" w:rsidRDefault="00582F82" w:rsidP="0054729B">
                <w:pPr>
                  <w:spacing w:before="60" w:after="6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theme="minorHAnsi"/>
                    <w:sz w:val="20"/>
                    <w:szCs w:val="20"/>
                  </w:rPr>
                </w:pPr>
                <w:r w:rsidRPr="00CA17E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82F82" w14:paraId="3590E0CE" w14:textId="77777777" w:rsidTr="00940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1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5B3A57" w:themeFill="accent1"/>
          </w:tcPr>
          <w:p w14:paraId="70FD040A" w14:textId="6D7AE54B" w:rsidR="00582F82" w:rsidRPr="007F5C6B" w:rsidRDefault="00582F82" w:rsidP="0054729B">
            <w:pPr>
              <w:spacing w:before="80" w:after="80"/>
              <w:jc w:val="center"/>
              <w:rPr>
                <w:rFonts w:cstheme="minorHAnsi"/>
                <w:b w:val="0"/>
                <w:bCs/>
                <w:color w:val="FFFFFF" w:themeColor="background1"/>
                <w:sz w:val="20"/>
                <w:szCs w:val="20"/>
              </w:rPr>
            </w:pPr>
            <w:r w:rsidRPr="007F5C6B">
              <w:rPr>
                <w:rFonts w:cstheme="minorHAnsi"/>
                <w:color w:val="FFFFFF" w:themeColor="background1"/>
                <w:sz w:val="20"/>
                <w:szCs w:val="20"/>
              </w:rPr>
              <w:t>SUMMARY OF ROLE &amp; RELEVANT CLINICAL RESEARCH EXPERIENCE</w:t>
            </w:r>
          </w:p>
        </w:tc>
      </w:tr>
      <w:tr w:rsidR="00582F82" w14:paraId="001878B2" w14:textId="77777777" w:rsidTr="00940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1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79D87549" w14:textId="2DB0D74D" w:rsidR="00582F82" w:rsidRPr="007F5C6B" w:rsidRDefault="00582F82" w:rsidP="0054729B">
            <w:pPr>
              <w:spacing w:before="60" w:after="60"/>
              <w:rPr>
                <w:rFonts w:cstheme="minorHAnsi"/>
                <w:bCs/>
                <w:sz w:val="20"/>
                <w:szCs w:val="20"/>
              </w:rPr>
            </w:pPr>
            <w:r w:rsidRPr="007F5C6B">
              <w:rPr>
                <w:rFonts w:cstheme="minorHAnsi"/>
                <w:sz w:val="20"/>
                <w:szCs w:val="20"/>
              </w:rPr>
              <w:t>Identify all roles you have undertaken in clinical research</w:t>
            </w:r>
            <w:r w:rsidRPr="007F5C6B">
              <w:rPr>
                <w:rFonts w:cstheme="minorHAnsi"/>
                <w:b w:val="0"/>
                <w:bCs/>
                <w:sz w:val="20"/>
                <w:szCs w:val="20"/>
              </w:rPr>
              <w:t xml:space="preserve"> (select all that apply)</w:t>
            </w:r>
          </w:p>
        </w:tc>
      </w:tr>
      <w:tr w:rsidR="00582F82" w14:paraId="1C720939" w14:textId="77777777" w:rsidTr="00940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64A2319B" w14:textId="159F658C" w:rsidR="00582F82" w:rsidRPr="004357CA" w:rsidRDefault="000213AD" w:rsidP="0054729B">
            <w:pPr>
              <w:spacing w:before="60" w:after="60"/>
              <w:rPr>
                <w:rFonts w:cstheme="minorHAnsi"/>
                <w:b w:val="0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155519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F82" w:rsidRPr="007F5C6B">
                  <w:rPr>
                    <w:rFonts w:ascii="Segoe UI Symbol" w:eastAsia="MS Gothic" w:hAnsi="Segoe UI Symbol" w:cs="Segoe UI Symbol"/>
                    <w:b w:val="0"/>
                    <w:bCs/>
                    <w:sz w:val="20"/>
                    <w:szCs w:val="20"/>
                  </w:rPr>
                  <w:t>☐</w:t>
                </w:r>
              </w:sdtContent>
            </w:sdt>
            <w:r w:rsidR="00582F82" w:rsidRPr="007F5C6B">
              <w:rPr>
                <w:rFonts w:cstheme="minorHAnsi"/>
                <w:b w:val="0"/>
                <w:bCs/>
                <w:sz w:val="20"/>
                <w:szCs w:val="20"/>
              </w:rPr>
              <w:t xml:space="preserve"> Coordinating Principal Investigator</w:t>
            </w:r>
          </w:p>
        </w:tc>
        <w:tc>
          <w:tcPr>
            <w:tcW w:w="2693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D55F1EF" w14:textId="768A6190" w:rsidR="00582F82" w:rsidRPr="007F5C6B" w:rsidRDefault="000213AD" w:rsidP="0054729B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1578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F82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82F82" w:rsidRPr="007F5C6B">
              <w:rPr>
                <w:rFonts w:cstheme="minorHAnsi"/>
                <w:sz w:val="20"/>
                <w:szCs w:val="20"/>
              </w:rPr>
              <w:t xml:space="preserve"> Principal Investigator</w:t>
            </w:r>
          </w:p>
        </w:tc>
        <w:tc>
          <w:tcPr>
            <w:tcW w:w="2698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252F2382" w14:textId="35CDBE09" w:rsidR="00582F82" w:rsidRPr="007F5C6B" w:rsidRDefault="000213AD" w:rsidP="0054729B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0422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F82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82F82" w:rsidRPr="007F5C6B">
              <w:rPr>
                <w:rFonts w:cstheme="minorHAnsi"/>
                <w:sz w:val="20"/>
                <w:szCs w:val="20"/>
              </w:rPr>
              <w:t xml:space="preserve"> Associate Investigator</w:t>
            </w:r>
          </w:p>
        </w:tc>
      </w:tr>
      <w:tr w:rsidR="00CA17EC" w14:paraId="01CB0907" w14:textId="77777777" w:rsidTr="00940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6596DB6E" w14:textId="414DD783" w:rsidR="00CA17EC" w:rsidRPr="007F5C6B" w:rsidRDefault="000213AD" w:rsidP="00CA17EC">
            <w:pPr>
              <w:spacing w:before="60" w:after="60"/>
              <w:rPr>
                <w:rFonts w:cstheme="minorHAnsi"/>
                <w:b w:val="0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11992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7EC" w:rsidRPr="007F5C6B">
                  <w:rPr>
                    <w:rFonts w:ascii="Segoe UI Symbol" w:eastAsia="MS Gothic" w:hAnsi="Segoe UI Symbol" w:cs="Segoe UI Symbol"/>
                    <w:b w:val="0"/>
                    <w:bCs/>
                    <w:sz w:val="20"/>
                    <w:szCs w:val="20"/>
                  </w:rPr>
                  <w:t>☐</w:t>
                </w:r>
              </w:sdtContent>
            </w:sdt>
            <w:r w:rsidR="00CA17EC" w:rsidRPr="007F5C6B">
              <w:rPr>
                <w:rFonts w:cstheme="minorHAnsi"/>
                <w:b w:val="0"/>
                <w:bCs/>
                <w:sz w:val="20"/>
                <w:szCs w:val="20"/>
              </w:rPr>
              <w:t xml:space="preserve"> Research Nurse</w:t>
            </w:r>
          </w:p>
        </w:tc>
        <w:tc>
          <w:tcPr>
            <w:tcW w:w="2695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676CF595" w14:textId="25A787EC" w:rsidR="00CA17EC" w:rsidRPr="007F5C6B" w:rsidRDefault="000213AD" w:rsidP="00CA17E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175353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7EC" w:rsidRPr="007F5C6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CA17EC" w:rsidRPr="007F5C6B">
              <w:rPr>
                <w:rFonts w:cstheme="minorHAnsi"/>
                <w:bCs/>
                <w:sz w:val="20"/>
                <w:szCs w:val="20"/>
              </w:rPr>
              <w:t xml:space="preserve"> Research Coordinator</w:t>
            </w:r>
          </w:p>
        </w:tc>
        <w:tc>
          <w:tcPr>
            <w:tcW w:w="5391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22CF3257" w14:textId="18F6891E" w:rsidR="00CA17EC" w:rsidRPr="007F5C6B" w:rsidRDefault="000213AD" w:rsidP="00CA17E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4400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7EC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A17EC" w:rsidRPr="007F5C6B">
              <w:rPr>
                <w:rFonts w:cstheme="minorHAnsi"/>
                <w:sz w:val="20"/>
                <w:szCs w:val="20"/>
              </w:rPr>
              <w:t xml:space="preserve"> Other (specify):</w:t>
            </w:r>
            <w:r w:rsidR="00CA17EC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48483506"/>
                <w:placeholder>
                  <w:docPart w:val="C8157D2063774B20A61CD9C7CAE4B4B6"/>
                </w:placeholder>
                <w:showingPlcHdr/>
                <w:text/>
              </w:sdtPr>
              <w:sdtEndPr/>
              <w:sdtContent>
                <w:r w:rsidR="00CA17EC">
                  <w:rPr>
                    <w:rStyle w:val="PlaceholderText"/>
                    <w:rFonts w:cstheme="minorHAnsi"/>
                    <w:sz w:val="20"/>
                    <w:szCs w:val="20"/>
                  </w:rPr>
                  <w:t>[E</w:t>
                </w:r>
                <w:r w:rsidR="00CA17EC" w:rsidRPr="00CA17EC">
                  <w:rPr>
                    <w:rStyle w:val="PlaceholderText"/>
                    <w:rFonts w:cstheme="minorHAnsi"/>
                    <w:sz w:val="20"/>
                    <w:szCs w:val="20"/>
                  </w:rPr>
                  <w:t>nter text</w:t>
                </w:r>
                <w:r w:rsidR="00CA17EC">
                  <w:rPr>
                    <w:rStyle w:val="PlaceholderText"/>
                    <w:rFonts w:cstheme="minorHAnsi"/>
                    <w:sz w:val="20"/>
                    <w:szCs w:val="20"/>
                  </w:rPr>
                  <w:t>]</w:t>
                </w:r>
              </w:sdtContent>
            </w:sdt>
          </w:p>
        </w:tc>
      </w:tr>
      <w:tr w:rsidR="00C25C35" w:rsidRPr="003445CF" w14:paraId="12D261BF" w14:textId="77777777" w:rsidTr="00940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8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746C348B" w14:textId="1AAEF140" w:rsidR="00C25C35" w:rsidRPr="007F5C6B" w:rsidRDefault="00C25C35" w:rsidP="00C25C35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F5C6B">
              <w:rPr>
                <w:rFonts w:cstheme="minorHAnsi"/>
                <w:sz w:val="20"/>
                <w:szCs w:val="20"/>
              </w:rPr>
              <w:t>Have you had experience as a CPI, PI or AI on a CTN clinical trial?</w:t>
            </w:r>
          </w:p>
        </w:tc>
        <w:tc>
          <w:tcPr>
            <w:tcW w:w="907" w:type="dxa"/>
            <w:gridSpan w:val="2"/>
            <w:tcBorders>
              <w:top w:val="none" w:sz="0" w:space="0" w:color="auto"/>
              <w:left w:val="single" w:sz="4" w:space="0" w:color="FFFFFF" w:themeColor="background1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85EB137" w14:textId="3B1205C3" w:rsidR="00C25C35" w:rsidRPr="007F5C6B" w:rsidRDefault="000213AD" w:rsidP="00C25C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84868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C35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25C35" w:rsidRPr="007F5C6B">
              <w:rPr>
                <w:rFonts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898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23C16040" w14:textId="098047B1" w:rsidR="00C25C35" w:rsidRPr="007F5C6B" w:rsidRDefault="000213AD" w:rsidP="00C25C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798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C35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25C35" w:rsidRPr="007F5C6B">
              <w:rPr>
                <w:rFonts w:cstheme="minorHAnsi"/>
                <w:sz w:val="20"/>
                <w:szCs w:val="20"/>
              </w:rPr>
              <w:t xml:space="preserve"> No</w:t>
            </w:r>
          </w:p>
        </w:tc>
        <w:tc>
          <w:tcPr>
            <w:tcW w:w="180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7628B5C6" w14:textId="481F744F" w:rsidR="00C25C35" w:rsidRPr="007F5C6B" w:rsidRDefault="00C25C35" w:rsidP="00C25C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Number</w:t>
            </w:r>
            <w:r w:rsidRPr="007F5C6B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223983291"/>
                <w:placeholder>
                  <w:docPart w:val="BCDBDFA7AE15487DB5F244C6242351D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cstheme="minorHAnsi"/>
                    <w:sz w:val="20"/>
                    <w:szCs w:val="20"/>
                  </w:rPr>
                  <w:t>[E</w:t>
                </w:r>
                <w:r w:rsidRPr="00CA17EC">
                  <w:rPr>
                    <w:rStyle w:val="PlaceholderText"/>
                    <w:rFonts w:cstheme="minorHAnsi"/>
                    <w:sz w:val="20"/>
                    <w:szCs w:val="20"/>
                  </w:rPr>
                  <w:t>nter</w:t>
                </w:r>
                <w:r>
                  <w:rPr>
                    <w:rStyle w:val="PlaceholderText"/>
                    <w:rFonts w:cstheme="minorHAnsi"/>
                    <w:sz w:val="20"/>
                    <w:szCs w:val="20"/>
                  </w:rPr>
                  <w:t>]</w:t>
                </w:r>
              </w:sdtContent>
            </w:sdt>
          </w:p>
        </w:tc>
      </w:tr>
      <w:tr w:rsidR="00D47AA8" w:rsidRPr="003445CF" w14:paraId="1AA9C935" w14:textId="77777777" w:rsidTr="00940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8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45E748E1" w14:textId="4469E5E3" w:rsidR="00D47AA8" w:rsidRPr="007F5C6B" w:rsidRDefault="00D47AA8" w:rsidP="00D47AA8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F5C6B">
              <w:rPr>
                <w:rFonts w:cstheme="minorHAnsi"/>
                <w:sz w:val="20"/>
                <w:szCs w:val="20"/>
              </w:rPr>
              <w:t>Have you had experience as a CPI, PI or AI on another type of clinical trial?</w:t>
            </w:r>
          </w:p>
        </w:tc>
        <w:tc>
          <w:tcPr>
            <w:tcW w:w="907" w:type="dxa"/>
            <w:gridSpan w:val="2"/>
            <w:tcBorders>
              <w:top w:val="none" w:sz="0" w:space="0" w:color="auto"/>
              <w:left w:val="single" w:sz="4" w:space="0" w:color="FFFFFF" w:themeColor="background1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54E3A6FE" w14:textId="46B5B033" w:rsidR="00D47AA8" w:rsidRPr="007F5C6B" w:rsidRDefault="000213AD" w:rsidP="00D47AA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Gothic"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47420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AA8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47AA8" w:rsidRPr="007F5C6B">
              <w:rPr>
                <w:rFonts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898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C8A5483" w14:textId="59241AB4" w:rsidR="00D47AA8" w:rsidRPr="007F5C6B" w:rsidRDefault="000213AD" w:rsidP="00D47AA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Gothic"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4678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AA8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47AA8" w:rsidRPr="007F5C6B">
              <w:rPr>
                <w:rFonts w:cstheme="minorHAnsi"/>
                <w:sz w:val="20"/>
                <w:szCs w:val="20"/>
              </w:rPr>
              <w:t xml:space="preserve"> No</w:t>
            </w:r>
          </w:p>
        </w:tc>
        <w:tc>
          <w:tcPr>
            <w:tcW w:w="180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21D8F132" w14:textId="2EAD2828" w:rsidR="00D47AA8" w:rsidRPr="007F5C6B" w:rsidRDefault="00D47AA8" w:rsidP="00D47AA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Number</w:t>
            </w:r>
            <w:r w:rsidRPr="007F5C6B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770136629"/>
                <w:placeholder>
                  <w:docPart w:val="CBECDE6F61B34A6E977B1CCF381DE16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cstheme="minorHAnsi"/>
                    <w:sz w:val="20"/>
                    <w:szCs w:val="20"/>
                  </w:rPr>
                  <w:t>[E</w:t>
                </w:r>
                <w:r w:rsidRPr="00CA17EC">
                  <w:rPr>
                    <w:rStyle w:val="PlaceholderText"/>
                    <w:rFonts w:cstheme="minorHAnsi"/>
                    <w:sz w:val="20"/>
                    <w:szCs w:val="20"/>
                  </w:rPr>
                  <w:t>nter</w:t>
                </w:r>
                <w:r>
                  <w:rPr>
                    <w:rStyle w:val="PlaceholderText"/>
                    <w:rFonts w:cstheme="minorHAnsi"/>
                    <w:sz w:val="20"/>
                    <w:szCs w:val="20"/>
                  </w:rPr>
                  <w:t>]</w:t>
                </w:r>
              </w:sdtContent>
            </w:sdt>
          </w:p>
        </w:tc>
      </w:tr>
      <w:tr w:rsidR="00D47AA8" w:rsidRPr="003445CF" w14:paraId="6276EA18" w14:textId="77777777" w:rsidTr="00940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8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28D9906D" w14:textId="2DA513CD" w:rsidR="00D47AA8" w:rsidRPr="007F5C6B" w:rsidRDefault="00D47AA8" w:rsidP="00D47AA8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F5C6B">
              <w:rPr>
                <w:rFonts w:cstheme="minorHAnsi"/>
                <w:sz w:val="20"/>
                <w:szCs w:val="20"/>
              </w:rPr>
              <w:t>Have you had experience as a CPI, PI or AI on a clinical research project?</w:t>
            </w:r>
          </w:p>
        </w:tc>
        <w:tc>
          <w:tcPr>
            <w:tcW w:w="907" w:type="dxa"/>
            <w:gridSpan w:val="2"/>
            <w:tcBorders>
              <w:top w:val="none" w:sz="0" w:space="0" w:color="auto"/>
              <w:left w:val="single" w:sz="4" w:space="0" w:color="FFFFFF" w:themeColor="background1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D865C72" w14:textId="04EEEEB7" w:rsidR="00D47AA8" w:rsidRPr="007F5C6B" w:rsidRDefault="000213AD" w:rsidP="00D47AA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S Gothic"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53673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AA8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47AA8" w:rsidRPr="007F5C6B">
              <w:rPr>
                <w:rFonts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898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669559C1" w14:textId="41363CA3" w:rsidR="00D47AA8" w:rsidRPr="007F5C6B" w:rsidRDefault="000213AD" w:rsidP="00D47AA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MS Gothic"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6493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AA8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47AA8" w:rsidRPr="007F5C6B">
              <w:rPr>
                <w:rFonts w:cstheme="minorHAnsi"/>
                <w:sz w:val="20"/>
                <w:szCs w:val="20"/>
              </w:rPr>
              <w:t xml:space="preserve"> No</w:t>
            </w:r>
          </w:p>
        </w:tc>
        <w:tc>
          <w:tcPr>
            <w:tcW w:w="180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0AA120E0" w14:textId="728C1994" w:rsidR="00D47AA8" w:rsidRPr="007F5C6B" w:rsidRDefault="00D47AA8" w:rsidP="00D47AA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Number</w:t>
            </w:r>
            <w:r w:rsidRPr="007F5C6B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80206485"/>
                <w:placeholder>
                  <w:docPart w:val="4BFFF826CB154B4599FD64F35087F15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cstheme="minorHAnsi"/>
                    <w:sz w:val="20"/>
                    <w:szCs w:val="20"/>
                  </w:rPr>
                  <w:t>[E</w:t>
                </w:r>
                <w:r w:rsidRPr="00CA17EC">
                  <w:rPr>
                    <w:rStyle w:val="PlaceholderText"/>
                    <w:rFonts w:cstheme="minorHAnsi"/>
                    <w:sz w:val="20"/>
                    <w:szCs w:val="20"/>
                  </w:rPr>
                  <w:t>nter</w:t>
                </w:r>
                <w:r>
                  <w:rPr>
                    <w:rStyle w:val="PlaceholderText"/>
                    <w:rFonts w:cstheme="minorHAnsi"/>
                    <w:sz w:val="20"/>
                    <w:szCs w:val="20"/>
                  </w:rPr>
                  <w:t>]</w:t>
                </w:r>
              </w:sdtContent>
            </w:sdt>
          </w:p>
        </w:tc>
      </w:tr>
      <w:tr w:rsidR="00C25C35" w:rsidRPr="003445CF" w14:paraId="2B056C7A" w14:textId="77777777" w:rsidTr="00940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8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07A03648" w14:textId="45A8E7D5" w:rsidR="00C25C35" w:rsidRPr="007F5C6B" w:rsidRDefault="00C25C35" w:rsidP="00C25C35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F5C6B">
              <w:rPr>
                <w:rFonts w:cstheme="minorHAnsi"/>
                <w:sz w:val="20"/>
                <w:szCs w:val="20"/>
              </w:rPr>
              <w:t xml:space="preserve">On how many </w:t>
            </w:r>
            <w:r w:rsidRPr="007F5C6B">
              <w:rPr>
                <w:rFonts w:cstheme="minorHAnsi"/>
                <w:i/>
                <w:iCs/>
                <w:sz w:val="20"/>
                <w:szCs w:val="20"/>
              </w:rPr>
              <w:t>currently active</w:t>
            </w:r>
            <w:r w:rsidRPr="007F5C6B">
              <w:rPr>
                <w:rFonts w:cstheme="minorHAnsi"/>
                <w:sz w:val="20"/>
                <w:szCs w:val="20"/>
              </w:rPr>
              <w:t xml:space="preserve"> projects are you CPI, PI or AI?</w:t>
            </w:r>
          </w:p>
        </w:tc>
        <w:tc>
          <w:tcPr>
            <w:tcW w:w="3605" w:type="dxa"/>
            <w:gridSpan w:val="8"/>
            <w:tcBorders>
              <w:top w:val="none" w:sz="0" w:space="0" w:color="auto"/>
              <w:left w:val="single" w:sz="4" w:space="0" w:color="FFFFFF" w:themeColor="background1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4B197760" w14:textId="54F6770D" w:rsidR="00C25C35" w:rsidRPr="007F5C6B" w:rsidRDefault="00C25C35" w:rsidP="00C25C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Number</w:t>
            </w:r>
            <w:r w:rsidRPr="007F5C6B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321309801"/>
                <w:placeholder>
                  <w:docPart w:val="BAA2C05BD5AB4B31A7F01AD7E81D76E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cstheme="minorHAnsi"/>
                    <w:sz w:val="20"/>
                    <w:szCs w:val="20"/>
                  </w:rPr>
                  <w:t>[E</w:t>
                </w:r>
                <w:r w:rsidRPr="00CA17EC">
                  <w:rPr>
                    <w:rStyle w:val="PlaceholderText"/>
                    <w:rFonts w:cstheme="minorHAnsi"/>
                    <w:sz w:val="20"/>
                    <w:szCs w:val="20"/>
                  </w:rPr>
                  <w:t>nter text</w:t>
                </w:r>
                <w:r>
                  <w:rPr>
                    <w:rStyle w:val="PlaceholderText"/>
                    <w:rFonts w:cstheme="minorHAnsi"/>
                    <w:sz w:val="20"/>
                    <w:szCs w:val="20"/>
                  </w:rPr>
                  <w:t>]</w:t>
                </w:r>
              </w:sdtContent>
            </w:sdt>
          </w:p>
        </w:tc>
      </w:tr>
      <w:tr w:rsidR="00582F82" w14:paraId="7A19B9FA" w14:textId="77777777" w:rsidTr="00940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1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5B3A57" w:themeFill="accent1"/>
          </w:tcPr>
          <w:p w14:paraId="383C3DC0" w14:textId="08E0E3CD" w:rsidR="00582F82" w:rsidRPr="007F5C6B" w:rsidRDefault="00582F82" w:rsidP="00582F82">
            <w:pPr>
              <w:spacing w:before="100" w:after="100"/>
              <w:jc w:val="center"/>
              <w:rPr>
                <w:rFonts w:cstheme="minorHAnsi"/>
                <w:b w:val="0"/>
                <w:bCs/>
                <w:color w:val="FFFFFF" w:themeColor="background1"/>
                <w:sz w:val="20"/>
                <w:szCs w:val="20"/>
              </w:rPr>
            </w:pPr>
            <w:r w:rsidRPr="007F5C6B">
              <w:rPr>
                <w:rFonts w:cstheme="minorHAnsi"/>
                <w:color w:val="FFFFFF" w:themeColor="background1"/>
                <w:sz w:val="20"/>
                <w:szCs w:val="20"/>
              </w:rPr>
              <w:t>GCP TRAINING DETAILS</w:t>
            </w:r>
          </w:p>
        </w:tc>
      </w:tr>
      <w:tr w:rsidR="00582F82" w14:paraId="5930DDD4" w14:textId="77777777" w:rsidTr="00940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1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480093BF" w14:textId="280BB254" w:rsidR="00582F82" w:rsidRPr="007F5C6B" w:rsidRDefault="00E13FD0" w:rsidP="0054729B">
            <w:pPr>
              <w:spacing w:before="60" w:after="60"/>
              <w:rPr>
                <w:rFonts w:cstheme="minorHAnsi"/>
                <w:b w:val="0"/>
                <w:i/>
                <w:iCs/>
                <w:sz w:val="20"/>
                <w:szCs w:val="20"/>
              </w:rPr>
            </w:pPr>
            <w:r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>Good Clinical Practice (GCP) t</w:t>
            </w:r>
            <w:r w:rsidR="00582F82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>raining must be current (</w:t>
            </w:r>
            <w:r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 xml:space="preserve">dated </w:t>
            </w:r>
            <w:r w:rsidR="00582F82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>within</w:t>
            </w:r>
            <w:r w:rsidR="0054729B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 xml:space="preserve"> </w:t>
            </w:r>
            <w:r w:rsidR="00582F82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 xml:space="preserve">3 years) and remain current for the duration of the project. </w:t>
            </w:r>
            <w:r w:rsidR="009B01B5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>T</w:t>
            </w:r>
            <w:r w:rsidR="00582F82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>raining must be</w:t>
            </w:r>
            <w:r w:rsidR="009B01B5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 xml:space="preserve"> </w:t>
            </w:r>
            <w:r w:rsidR="00D845CC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>completed</w:t>
            </w:r>
            <w:r w:rsidR="00582F82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 xml:space="preserve"> </w:t>
            </w:r>
            <w:r w:rsidR="003C18D5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>via</w:t>
            </w:r>
            <w:r w:rsidR="00930930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 xml:space="preserve"> </w:t>
            </w:r>
            <w:r w:rsidR="003C18D5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 xml:space="preserve">a </w:t>
            </w:r>
            <w:proofErr w:type="spellStart"/>
            <w:r w:rsidR="00582F82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>TransCelerate</w:t>
            </w:r>
            <w:proofErr w:type="spellEnd"/>
            <w:r w:rsidR="00582F82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 xml:space="preserve"> </w:t>
            </w:r>
            <w:r w:rsidR="00C82E37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 xml:space="preserve">recognised course provider. </w:t>
            </w:r>
            <w:r w:rsidR="00582F82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 xml:space="preserve">The </w:t>
            </w:r>
            <w:proofErr w:type="gramStart"/>
            <w:r w:rsidR="00582F82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>Women’s</w:t>
            </w:r>
            <w:proofErr w:type="gramEnd"/>
            <w:r w:rsidR="00582F82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 xml:space="preserve"> recommends </w:t>
            </w:r>
            <w:r w:rsidR="00545558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 xml:space="preserve">the </w:t>
            </w:r>
            <w:r w:rsidR="00582F82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>A-CTEC</w:t>
            </w:r>
            <w:r w:rsidR="00545558" w:rsidRPr="007F5C6B">
              <w:rPr>
                <w:rFonts w:cstheme="minorHAnsi"/>
                <w:b w:val="0"/>
                <w:i/>
                <w:iCs/>
                <w:sz w:val="20"/>
                <w:szCs w:val="20"/>
              </w:rPr>
              <w:t xml:space="preserve"> GCP course.</w:t>
            </w:r>
          </w:p>
        </w:tc>
      </w:tr>
      <w:tr w:rsidR="00C25C35" w14:paraId="7FF3CA64" w14:textId="77777777" w:rsidTr="00940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010C9491" w14:textId="27243B56" w:rsidR="00C25C35" w:rsidRPr="007F5C6B" w:rsidRDefault="00C25C35" w:rsidP="00C25C35">
            <w:pPr>
              <w:rPr>
                <w:rFonts w:cstheme="minorHAnsi"/>
                <w:b w:val="0"/>
                <w:sz w:val="20"/>
                <w:szCs w:val="20"/>
              </w:rPr>
            </w:pPr>
            <w:r w:rsidRPr="007F5C6B">
              <w:rPr>
                <w:rFonts w:cstheme="minorHAnsi"/>
                <w:sz w:val="20"/>
                <w:szCs w:val="20"/>
              </w:rPr>
              <w:t>Course provider</w:t>
            </w:r>
          </w:p>
        </w:tc>
        <w:tc>
          <w:tcPr>
            <w:tcW w:w="107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5AAC23EA" w14:textId="5C3A54A2" w:rsidR="00C25C35" w:rsidRPr="007F5C6B" w:rsidRDefault="000213AD" w:rsidP="00C25C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9261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C35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25C35" w:rsidRPr="007F5C6B">
              <w:rPr>
                <w:rFonts w:cstheme="minorHAnsi"/>
                <w:sz w:val="20"/>
                <w:szCs w:val="20"/>
              </w:rPr>
              <w:t xml:space="preserve"> A-CTEC</w:t>
            </w:r>
          </w:p>
        </w:tc>
        <w:tc>
          <w:tcPr>
            <w:tcW w:w="323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184B370C" w14:textId="6516D279" w:rsidR="00C25C35" w:rsidRPr="007F5C6B" w:rsidRDefault="000213AD" w:rsidP="00C25C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7205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C35" w:rsidRPr="007F5C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25C35" w:rsidRPr="007F5C6B">
              <w:rPr>
                <w:rFonts w:cstheme="minorHAnsi"/>
                <w:sz w:val="20"/>
                <w:szCs w:val="20"/>
              </w:rPr>
              <w:t xml:space="preserve"> Other (specify):</w:t>
            </w:r>
            <w:r w:rsidR="00C25C35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321889673"/>
                <w:placeholder>
                  <w:docPart w:val="0139E3F72AB94C85BCBE443AAA611911"/>
                </w:placeholder>
                <w:showingPlcHdr/>
                <w:text/>
              </w:sdtPr>
              <w:sdtEndPr/>
              <w:sdtContent>
                <w:r w:rsidR="00C25C35">
                  <w:rPr>
                    <w:rStyle w:val="PlaceholderText"/>
                    <w:rFonts w:cstheme="minorHAnsi"/>
                    <w:sz w:val="20"/>
                    <w:szCs w:val="20"/>
                  </w:rPr>
                  <w:t>[E</w:t>
                </w:r>
                <w:r w:rsidR="00C25C35" w:rsidRPr="00CA17EC">
                  <w:rPr>
                    <w:rStyle w:val="PlaceholderText"/>
                    <w:rFonts w:cstheme="minorHAnsi"/>
                    <w:sz w:val="20"/>
                    <w:szCs w:val="20"/>
                  </w:rPr>
                  <w:t>nter text</w:t>
                </w:r>
                <w:r w:rsidR="00C25C35">
                  <w:rPr>
                    <w:rStyle w:val="PlaceholderText"/>
                    <w:rFonts w:cstheme="minorHAnsi"/>
                    <w:sz w:val="20"/>
                    <w:szCs w:val="20"/>
                  </w:rPr>
                  <w:t>]</w:t>
                </w:r>
              </w:sdtContent>
            </w:sdt>
          </w:p>
        </w:tc>
        <w:tc>
          <w:tcPr>
            <w:tcW w:w="215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46BE403D" w14:textId="4C23EEAD" w:rsidR="00C25C35" w:rsidRPr="007F5C6B" w:rsidRDefault="00C25C35" w:rsidP="00C25C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C6B">
              <w:rPr>
                <w:rFonts w:cstheme="minorHAnsi"/>
                <w:b/>
                <w:bCs/>
                <w:sz w:val="20"/>
                <w:szCs w:val="20"/>
              </w:rPr>
              <w:t>Date of completion</w:t>
            </w:r>
          </w:p>
        </w:tc>
        <w:tc>
          <w:tcPr>
            <w:tcW w:w="2159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184A92F0" w14:textId="3CC41915" w:rsidR="00C25C35" w:rsidRPr="007F5C6B" w:rsidRDefault="000213AD" w:rsidP="00C25C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99549453"/>
                <w:placeholder>
                  <w:docPart w:val="69942C8ADBCE452CB7C0BCFBDC303128"/>
                </w:placeholder>
                <w:showingPlcHdr/>
                <w:text/>
              </w:sdtPr>
              <w:sdtEndPr/>
              <w:sdtContent>
                <w:r w:rsidR="00C25C35">
                  <w:rPr>
                    <w:rStyle w:val="PlaceholderText"/>
                    <w:rFonts w:cstheme="minorHAnsi"/>
                    <w:sz w:val="20"/>
                    <w:szCs w:val="20"/>
                  </w:rPr>
                  <w:t>[DD/</w:t>
                </w:r>
                <w:r w:rsidR="00D47AA8">
                  <w:rPr>
                    <w:rStyle w:val="PlaceholderText"/>
                    <w:rFonts w:cstheme="minorHAnsi"/>
                    <w:sz w:val="20"/>
                    <w:szCs w:val="20"/>
                  </w:rPr>
                  <w:t>MM</w:t>
                </w:r>
                <w:r w:rsidR="00C25C35">
                  <w:rPr>
                    <w:rStyle w:val="PlaceholderText"/>
                    <w:rFonts w:cstheme="minorHAnsi"/>
                    <w:sz w:val="20"/>
                    <w:szCs w:val="20"/>
                  </w:rPr>
                  <w:t>/YYYY]</w:t>
                </w:r>
              </w:sdtContent>
            </w:sdt>
          </w:p>
        </w:tc>
      </w:tr>
      <w:tr w:rsidR="00582F82" w14:paraId="4E19BA17" w14:textId="77777777" w:rsidTr="00940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1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5B3A57" w:themeFill="accent1"/>
          </w:tcPr>
          <w:p w14:paraId="1B8EBDF2" w14:textId="421E17AC" w:rsidR="00582F82" w:rsidRPr="007F5C6B" w:rsidRDefault="00582F82" w:rsidP="00582F82">
            <w:pPr>
              <w:spacing w:before="100" w:after="100"/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7F5C6B">
              <w:rPr>
                <w:rFonts w:cstheme="minorHAnsi"/>
                <w:color w:val="FFFFFF" w:themeColor="background1"/>
                <w:sz w:val="20"/>
                <w:szCs w:val="20"/>
              </w:rPr>
              <w:t>DECLARATION</w:t>
            </w:r>
          </w:p>
        </w:tc>
      </w:tr>
      <w:tr w:rsidR="00582F82" w14:paraId="06B82FCF" w14:textId="77777777" w:rsidTr="00940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1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50AC8D5E" w14:textId="5AFDB461" w:rsidR="00582F82" w:rsidRPr="007F5C6B" w:rsidRDefault="00582F82" w:rsidP="0054729B">
            <w:pPr>
              <w:spacing w:before="60" w:after="60"/>
              <w:rPr>
                <w:rFonts w:cstheme="minorHAnsi"/>
                <w:b w:val="0"/>
                <w:bCs/>
                <w:i/>
                <w:iCs/>
                <w:sz w:val="20"/>
                <w:szCs w:val="20"/>
              </w:rPr>
            </w:pPr>
            <w:r w:rsidRPr="007F5C6B">
              <w:rPr>
                <w:rFonts w:cstheme="minorHAnsi"/>
                <w:b w:val="0"/>
                <w:bCs/>
                <w:i/>
                <w:iCs/>
                <w:sz w:val="20"/>
                <w:szCs w:val="20"/>
              </w:rPr>
              <w:t>By signing this form, I confirm that the information provided is accurate and reflects my current employment and qualifications:</w:t>
            </w:r>
          </w:p>
        </w:tc>
      </w:tr>
      <w:tr w:rsidR="00582F82" w14:paraId="65DD665C" w14:textId="77777777" w:rsidTr="00940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4C04E1A4" w14:textId="375F0470" w:rsidR="00582F82" w:rsidRPr="007F5C6B" w:rsidRDefault="00582F82" w:rsidP="00582F82">
            <w:pPr>
              <w:rPr>
                <w:rFonts w:cstheme="minorHAnsi"/>
                <w:sz w:val="20"/>
                <w:szCs w:val="20"/>
              </w:rPr>
            </w:pPr>
            <w:r w:rsidRPr="007F5C6B">
              <w:rPr>
                <w:rFonts w:cstheme="minorHAnsi"/>
                <w:sz w:val="20"/>
                <w:szCs w:val="20"/>
              </w:rPr>
              <w:t>Signature</w:t>
            </w:r>
          </w:p>
        </w:tc>
        <w:tc>
          <w:tcPr>
            <w:tcW w:w="4038" w:type="dxa"/>
            <w:gridSpan w:val="6"/>
            <w:tcBorders>
              <w:top w:val="none" w:sz="0" w:space="0" w:color="auto"/>
              <w:left w:val="single" w:sz="4" w:space="0" w:color="FFFFFF" w:themeColor="background1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6D896A3" w14:textId="77777777" w:rsidR="00582F82" w:rsidRPr="007F5C6B" w:rsidRDefault="00582F82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2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2E17CAAD" w14:textId="425F37E2" w:rsidR="00582F82" w:rsidRPr="007F5C6B" w:rsidRDefault="00582F82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C6B">
              <w:rPr>
                <w:rFonts w:cstheme="minorHAns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02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2C90BFB" w14:textId="6CFD8876" w:rsidR="00582F82" w:rsidRPr="007F5C6B" w:rsidRDefault="00582F82" w:rsidP="005472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82F82" w14:paraId="70A8E0FB" w14:textId="77777777" w:rsidTr="00940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one" w:sz="0" w:space="0" w:color="auto"/>
              <w:tr2bl w:val="none" w:sz="0" w:space="0" w:color="auto"/>
            </w:tcBorders>
            <w:shd w:val="clear" w:color="auto" w:fill="EDEEEF"/>
          </w:tcPr>
          <w:p w14:paraId="79ACD0E1" w14:textId="17A9AAE5" w:rsidR="00582F82" w:rsidRPr="007F5C6B" w:rsidRDefault="00582F82" w:rsidP="0054729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F5C6B">
              <w:rPr>
                <w:rFonts w:cstheme="minorHAnsi"/>
                <w:sz w:val="20"/>
                <w:szCs w:val="20"/>
              </w:rPr>
              <w:t>Print name</w:t>
            </w:r>
          </w:p>
        </w:tc>
        <w:tc>
          <w:tcPr>
            <w:tcW w:w="8086" w:type="dxa"/>
            <w:gridSpan w:val="15"/>
            <w:tcBorders>
              <w:top w:val="none" w:sz="0" w:space="0" w:color="auto"/>
              <w:left w:val="single" w:sz="4" w:space="0" w:color="FFFFFF" w:themeColor="background1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4F0E3F8D" w14:textId="77777777" w:rsidR="00582F82" w:rsidRPr="007F5C6B" w:rsidRDefault="00582F82" w:rsidP="0054729B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6D9B1300" w14:textId="157F88AD" w:rsidR="00FA693A" w:rsidRPr="00E97075" w:rsidRDefault="00FA693A" w:rsidP="00E97075">
      <w:pPr>
        <w:spacing w:after="0" w:line="240" w:lineRule="auto"/>
        <w:rPr>
          <w:sz w:val="2"/>
          <w:szCs w:val="2"/>
        </w:rPr>
      </w:pPr>
    </w:p>
    <w:sectPr w:rsidR="00FA693A" w:rsidRPr="00E97075" w:rsidSect="00C15652">
      <w:headerReference w:type="default" r:id="rId13"/>
      <w:footerReference w:type="default" r:id="rId14"/>
      <w:footerReference w:type="first" r:id="rId15"/>
      <w:pgSz w:w="11906" w:h="16838" w:code="9"/>
      <w:pgMar w:top="567" w:right="567" w:bottom="56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19566" w14:textId="77777777" w:rsidR="000213AD" w:rsidRDefault="000213AD" w:rsidP="0035286E">
      <w:pPr>
        <w:spacing w:after="0" w:line="240" w:lineRule="auto"/>
      </w:pPr>
      <w:r>
        <w:separator/>
      </w:r>
    </w:p>
  </w:endnote>
  <w:endnote w:type="continuationSeparator" w:id="0">
    <w:p w14:paraId="5727A245" w14:textId="77777777" w:rsidR="000213AD" w:rsidRDefault="000213AD" w:rsidP="00352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Panton Narrow SemiBold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Panton"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E3CEE" w14:textId="77777777" w:rsidR="00B00475" w:rsidRPr="00740DB9" w:rsidRDefault="00740DB9" w:rsidP="00640FFD">
    <w:pPr>
      <w:pStyle w:val="Footer"/>
    </w:pPr>
    <w:r w:rsidRPr="00186DD4">
      <w:rPr>
        <w:b/>
        <w:bCs/>
        <w:noProof/>
        <w:color w:val="E40375"/>
        <w:lang w:eastAsia="en-AU"/>
      </w:rPr>
      <mc:AlternateContent>
        <mc:Choice Requires="wps">
          <w:drawing>
            <wp:anchor distT="45720" distB="45720" distL="114300" distR="114300" simplePos="0" relativeHeight="251658241" behindDoc="0" locked="1" layoutInCell="1" allowOverlap="1" wp14:anchorId="74899578" wp14:editId="1A9300B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00800" cy="69840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800" cy="69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12AEE1" w14:textId="77777777" w:rsidR="00740DB9" w:rsidRPr="00DE4421" w:rsidRDefault="00740DB9" w:rsidP="00740DB9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color w:val="E40375"/>
                              <w:sz w:val="16"/>
                              <w:szCs w:val="16"/>
                            </w:rPr>
                          </w:pPr>
                          <w:r w:rsidRPr="00DE4421">
                            <w:rPr>
                              <w:b/>
                              <w:bCs/>
                              <w:color w:val="E40375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E4421">
                            <w:rPr>
                              <w:b/>
                              <w:bCs/>
                              <w:color w:val="E40375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DE4421">
                            <w:rPr>
                              <w:b/>
                              <w:bCs/>
                              <w:color w:val="E40375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F1123">
                            <w:rPr>
                              <w:b/>
                              <w:bCs/>
                              <w:noProof/>
                              <w:color w:val="E40375"/>
                              <w:sz w:val="16"/>
                              <w:szCs w:val="16"/>
                            </w:rPr>
                            <w:t>2</w:t>
                          </w:r>
                          <w:r w:rsidRPr="00DE4421">
                            <w:rPr>
                              <w:b/>
                              <w:bCs/>
                              <w:noProof/>
                              <w:color w:val="E40375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720000" bIns="36000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8995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.6pt;margin-top:0;width:78.8pt;height:55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" filled="f" stroked="f">
              <v:textbox inset="0,0,20mm,10mm">
                <w:txbxContent>
                  <w:p w14:paraId="0C12AEE1" w14:textId="77777777" w:rsidR="00740DB9" w:rsidRPr="00DE4421" w:rsidRDefault="00740DB9" w:rsidP="00740DB9">
                    <w:pPr>
                      <w:spacing w:after="0" w:line="240" w:lineRule="auto"/>
                      <w:jc w:val="right"/>
                      <w:rPr>
                        <w:b/>
                        <w:bCs/>
                        <w:color w:val="E40375"/>
                        <w:sz w:val="16"/>
                        <w:szCs w:val="16"/>
                      </w:rPr>
                    </w:pPr>
                    <w:r w:rsidRPr="00DE4421">
                      <w:rPr>
                        <w:b/>
                        <w:bCs/>
                        <w:color w:val="E40375"/>
                        <w:sz w:val="16"/>
                        <w:szCs w:val="16"/>
                      </w:rPr>
                      <w:fldChar w:fldCharType="begin"/>
                    </w:r>
                    <w:r w:rsidRPr="00DE4421">
                      <w:rPr>
                        <w:b/>
                        <w:bCs/>
                        <w:color w:val="E40375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DE4421">
                      <w:rPr>
                        <w:b/>
                        <w:bCs/>
                        <w:color w:val="E40375"/>
                        <w:sz w:val="16"/>
                        <w:szCs w:val="16"/>
                      </w:rPr>
                      <w:fldChar w:fldCharType="separate"/>
                    </w:r>
                    <w:r w:rsidR="00CF1123">
                      <w:rPr>
                        <w:b/>
                        <w:bCs/>
                        <w:noProof/>
                        <w:color w:val="E40375"/>
                        <w:sz w:val="16"/>
                        <w:szCs w:val="16"/>
                      </w:rPr>
                      <w:t>2</w:t>
                    </w:r>
                    <w:r w:rsidRPr="00DE4421">
                      <w:rPr>
                        <w:b/>
                        <w:bCs/>
                        <w:noProof/>
                        <w:color w:val="E40375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186DD4">
      <w:rPr>
        <w:b/>
        <w:bCs/>
        <w:color w:val="E40375"/>
      </w:rPr>
      <w:t xml:space="preserve">The </w:t>
    </w:r>
    <w:proofErr w:type="gramStart"/>
    <w:r w:rsidR="00640FFD" w:rsidRPr="00186DD4">
      <w:rPr>
        <w:b/>
        <w:bCs/>
        <w:color w:val="E40375"/>
      </w:rPr>
      <w:t>Women’s  |</w:t>
    </w:r>
    <w:proofErr w:type="gramEnd"/>
    <w:r w:rsidR="00640FFD" w:rsidRPr="00186DD4">
      <w:rPr>
        <w:b/>
        <w:bCs/>
        <w:color w:val="5B3A57"/>
      </w:rPr>
      <w:t xml:space="preserve">  </w:t>
    </w:r>
    <w:sdt>
      <w:sdtPr>
        <w:rPr>
          <w:b/>
          <w:bCs/>
          <w:color w:val="5B3A57"/>
        </w:rPr>
        <w:alias w:val="Title"/>
        <w:tag w:val=""/>
        <w:id w:val="674778466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4729B">
          <w:rPr>
            <w:b/>
            <w:bCs/>
            <w:color w:val="5B3A57"/>
          </w:rPr>
          <w:t>Site Specific Curriculum Vitae</w:t>
        </w:r>
      </w:sdtContent>
    </w:sdt>
    <w:r w:rsidR="00640FFD" w:rsidRPr="00640FFD">
      <w:rPr>
        <w:color w:val="5B3A57"/>
      </w:rPr>
      <w:t xml:space="preserve">  </w:t>
    </w:r>
    <w:sdt>
      <w:sdtPr>
        <w:rPr>
          <w:color w:val="5B3A57"/>
        </w:rPr>
        <w:alias w:val="Subtitle"/>
        <w:tag w:val="Subtitle"/>
        <w:id w:val="-116221868"/>
        <w:dataBinding w:xpath="/root[1]/Subtitle[1]" w:storeItemID="{874C6C09-8354-4860-89AD-D2E67896EF39}"/>
        <w:text/>
      </w:sdtPr>
      <w:sdtEndPr/>
      <w:sdtContent>
        <w:r w:rsidR="0054729B">
          <w:rPr>
            <w:color w:val="5B3A57"/>
          </w:rPr>
          <w:t>V1 dated 01 May 2026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6D12" w14:textId="46CC5A54" w:rsidR="00790E31" w:rsidRPr="00640FFD" w:rsidRDefault="00F04F80" w:rsidP="00640FFD">
    <w:pPr>
      <w:pStyle w:val="Footer"/>
    </w:pPr>
    <w:r w:rsidRPr="00186DD4">
      <w:rPr>
        <w:b/>
        <w:bCs/>
        <w:noProof/>
        <w:color w:val="E40375"/>
        <w:lang w:eastAsia="en-AU"/>
      </w:rPr>
      <mc:AlternateContent>
        <mc:Choice Requires="wps">
          <w:drawing>
            <wp:anchor distT="45720" distB="45720" distL="114300" distR="114300" simplePos="0" relativeHeight="251658240" behindDoc="0" locked="1" layoutInCell="1" allowOverlap="1" wp14:anchorId="7FE545E8" wp14:editId="75BC83F1">
              <wp:simplePos x="0" y="0"/>
              <wp:positionH relativeFrom="page">
                <wp:posOffset>6561455</wp:posOffset>
              </wp:positionH>
              <wp:positionV relativeFrom="page">
                <wp:posOffset>10196830</wp:posOffset>
              </wp:positionV>
              <wp:extent cx="1000760" cy="49276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760" cy="492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8FF12D" w14:textId="77777777" w:rsidR="00F04F80" w:rsidRPr="00DE4421" w:rsidRDefault="00F04F80" w:rsidP="00F04F80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color w:val="E40375"/>
                              <w:sz w:val="16"/>
                              <w:szCs w:val="16"/>
                            </w:rPr>
                          </w:pPr>
                          <w:r w:rsidRPr="00DE4421">
                            <w:rPr>
                              <w:b/>
                              <w:bCs/>
                              <w:color w:val="E40375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E4421">
                            <w:rPr>
                              <w:b/>
                              <w:bCs/>
                              <w:color w:val="E40375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DE4421">
                            <w:rPr>
                              <w:b/>
                              <w:bCs/>
                              <w:color w:val="E40375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F1123">
                            <w:rPr>
                              <w:b/>
                              <w:bCs/>
                              <w:noProof/>
                              <w:color w:val="E40375"/>
                              <w:sz w:val="16"/>
                              <w:szCs w:val="16"/>
                            </w:rPr>
                            <w:t>1</w:t>
                          </w:r>
                          <w:r w:rsidRPr="00DE4421">
                            <w:rPr>
                              <w:b/>
                              <w:bCs/>
                              <w:noProof/>
                              <w:color w:val="E40375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720000" bIns="36000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E545E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16.65pt;margin-top:802.9pt;width:78.8pt;height:38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" filled="f" stroked="f">
              <v:textbox inset="0,0,20mm,10mm">
                <w:txbxContent>
                  <w:p w14:paraId="758FF12D" w14:textId="77777777" w:rsidR="00F04F80" w:rsidRPr="00DE4421" w:rsidRDefault="00F04F80" w:rsidP="00F04F80">
                    <w:pPr>
                      <w:spacing w:after="0" w:line="240" w:lineRule="auto"/>
                      <w:jc w:val="right"/>
                      <w:rPr>
                        <w:b/>
                        <w:bCs/>
                        <w:color w:val="E40375"/>
                        <w:sz w:val="16"/>
                        <w:szCs w:val="16"/>
                      </w:rPr>
                    </w:pPr>
                    <w:r w:rsidRPr="00DE4421">
                      <w:rPr>
                        <w:b/>
                        <w:bCs/>
                        <w:color w:val="E40375"/>
                        <w:sz w:val="16"/>
                        <w:szCs w:val="16"/>
                      </w:rPr>
                      <w:fldChar w:fldCharType="begin"/>
                    </w:r>
                    <w:r w:rsidRPr="00DE4421">
                      <w:rPr>
                        <w:b/>
                        <w:bCs/>
                        <w:color w:val="E40375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DE4421">
                      <w:rPr>
                        <w:b/>
                        <w:bCs/>
                        <w:color w:val="E40375"/>
                        <w:sz w:val="16"/>
                        <w:szCs w:val="16"/>
                      </w:rPr>
                      <w:fldChar w:fldCharType="separate"/>
                    </w:r>
                    <w:r w:rsidR="00CF1123">
                      <w:rPr>
                        <w:b/>
                        <w:bCs/>
                        <w:noProof/>
                        <w:color w:val="E40375"/>
                        <w:sz w:val="16"/>
                        <w:szCs w:val="16"/>
                      </w:rPr>
                      <w:t>1</w:t>
                    </w:r>
                    <w:r w:rsidRPr="00DE4421">
                      <w:rPr>
                        <w:b/>
                        <w:bCs/>
                        <w:noProof/>
                        <w:color w:val="E40375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186DD4">
      <w:rPr>
        <w:b/>
        <w:bCs/>
        <w:color w:val="E40375"/>
      </w:rPr>
      <w:t xml:space="preserve">The </w:t>
    </w:r>
    <w:proofErr w:type="gramStart"/>
    <w:r w:rsidRPr="00186DD4">
      <w:rPr>
        <w:b/>
        <w:bCs/>
        <w:color w:val="E40375"/>
      </w:rPr>
      <w:t xml:space="preserve">Women’s </w:t>
    </w:r>
    <w:r w:rsidR="00F46C0D" w:rsidRPr="00186DD4">
      <w:rPr>
        <w:b/>
        <w:bCs/>
        <w:color w:val="E40375"/>
      </w:rPr>
      <w:t xml:space="preserve"> </w:t>
    </w:r>
    <w:r w:rsidRPr="00186DD4">
      <w:rPr>
        <w:b/>
        <w:bCs/>
        <w:color w:val="E40375"/>
      </w:rPr>
      <w:t>|</w:t>
    </w:r>
    <w:proofErr w:type="gramEnd"/>
    <w:r w:rsidRPr="00186DD4">
      <w:rPr>
        <w:b/>
        <w:bCs/>
        <w:color w:val="5B3A57"/>
      </w:rPr>
      <w:t xml:space="preserve"> </w:t>
    </w:r>
    <w:r w:rsidR="00F46C0D" w:rsidRPr="00186DD4">
      <w:rPr>
        <w:b/>
        <w:bCs/>
        <w:color w:val="5B3A57"/>
      </w:rPr>
      <w:t xml:space="preserve"> </w:t>
    </w:r>
    <w:sdt>
      <w:sdtPr>
        <w:rPr>
          <w:b/>
          <w:bCs/>
          <w:color w:val="5B3A57"/>
        </w:rPr>
        <w:alias w:val="Title"/>
        <w:tag w:val=""/>
        <w:id w:val="288330537"/>
        <w:placeholder>
          <w:docPart w:val="4BFFF826CB154B4599FD64F35087F15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4729B">
          <w:rPr>
            <w:b/>
            <w:bCs/>
            <w:color w:val="5B3A57"/>
          </w:rPr>
          <w:t>Site Specific Curriculum Vitae</w:t>
        </w:r>
      </w:sdtContent>
    </w:sdt>
    <w:r w:rsidR="00640FFD" w:rsidRPr="00640FFD">
      <w:rPr>
        <w:color w:val="5B3A57"/>
      </w:rPr>
      <w:t xml:space="preserve">  </w:t>
    </w:r>
    <w:sdt>
      <w:sdtPr>
        <w:rPr>
          <w:color w:val="5B3A57"/>
        </w:rPr>
        <w:alias w:val="Subtitle"/>
        <w:tag w:val="Subtitle"/>
        <w:id w:val="1116031723"/>
        <w:dataBinding w:xpath="/root[1]/Subtitle[1]" w:storeItemID="{874C6C09-8354-4860-89AD-D2E67896EF39}"/>
        <w:text/>
      </w:sdtPr>
      <w:sdtEndPr/>
      <w:sdtContent>
        <w:r w:rsidR="0054729B">
          <w:rPr>
            <w:color w:val="5B3A57"/>
          </w:rPr>
          <w:t>V1 dated 01 May 2026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01CE4" w14:textId="77777777" w:rsidR="000213AD" w:rsidRPr="00F36935" w:rsidRDefault="000213AD" w:rsidP="0035286E">
      <w:pPr>
        <w:spacing w:after="0" w:line="240" w:lineRule="auto"/>
        <w:rPr>
          <w:color w:val="B2B2B2" w:themeColor="text2" w:themeTint="66"/>
        </w:rPr>
      </w:pPr>
      <w:r w:rsidRPr="00F36935">
        <w:rPr>
          <w:color w:val="B2B2B2" w:themeColor="text2" w:themeTint="66"/>
        </w:rPr>
        <w:separator/>
      </w:r>
    </w:p>
  </w:footnote>
  <w:footnote w:type="continuationSeparator" w:id="0">
    <w:p w14:paraId="058EF24B" w14:textId="77777777" w:rsidR="000213AD" w:rsidRPr="00F36935" w:rsidRDefault="000213AD" w:rsidP="0035286E">
      <w:pPr>
        <w:spacing w:after="0" w:line="240" w:lineRule="auto"/>
        <w:rPr>
          <w:color w:val="B2B2B2" w:themeColor="text2" w:themeTint="66"/>
        </w:rPr>
      </w:pPr>
      <w:r w:rsidRPr="00F36935">
        <w:rPr>
          <w:color w:val="B2B2B2" w:themeColor="text2" w:themeTint="66"/>
        </w:rPr>
        <w:continuationSeparator/>
      </w:r>
    </w:p>
  </w:footnote>
  <w:footnote w:type="continuationNotice" w:id="1">
    <w:p w14:paraId="75F04AE6" w14:textId="77777777" w:rsidR="000213AD" w:rsidRDefault="000213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1C0E6" w14:textId="77777777" w:rsidR="00790E31" w:rsidRDefault="00790E31" w:rsidP="00790E31">
    <w:pPr>
      <w:pStyle w:val="Header"/>
      <w:spacing w:before="0" w:after="9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0.75pt;height:39pt" o:bullet="t">
        <v:imagedata r:id="rId1" o:title="Quotes-grey"/>
      </v:shape>
    </w:pict>
  </w:numPicBullet>
  <w:numPicBullet w:numPicBulletId="1">
    <w:pict>
      <v:shape id="_x0000_i1026" type="#_x0000_t75" style="width:30.75pt;height:39pt" o:bullet="t">
        <v:imagedata r:id="rId2" o:title="Quotes"/>
      </v:shape>
    </w:pict>
  </w:numPicBullet>
  <w:abstractNum w:abstractNumId="0" w15:restartNumberingAfterBreak="0">
    <w:nsid w:val="05B4027E"/>
    <w:multiLevelType w:val="multilevel"/>
    <w:tmpl w:val="AAA02590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0" w:hanging="17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0" w:hanging="17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" w15:restartNumberingAfterBreak="0">
    <w:nsid w:val="1AAB3EDC"/>
    <w:multiLevelType w:val="multilevel"/>
    <w:tmpl w:val="FF2E4456"/>
    <w:lvl w:ilvl="0">
      <w:start w:val="1"/>
      <w:numFmt w:val="lowerLetter"/>
      <w:pStyle w:val="NoteSource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oteSourceList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bullet"/>
      <w:pStyle w:val="NoteSourceList3"/>
      <w:lvlText w:val="–"/>
      <w:lvlJc w:val="left"/>
      <w:pPr>
        <w:ind w:left="284" w:hanging="284"/>
      </w:pPr>
      <w:rPr>
        <w:rFonts w:ascii="Verdana" w:hAnsi="Verdana" w:hint="default"/>
        <w:color w:val="511C74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" w15:restartNumberingAfterBreak="0">
    <w:nsid w:val="1AC11123"/>
    <w:multiLevelType w:val="multilevel"/>
    <w:tmpl w:val="6ADC1B6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3" w15:restartNumberingAfterBreak="0">
    <w:nsid w:val="1C146B14"/>
    <w:multiLevelType w:val="multilevel"/>
    <w:tmpl w:val="D9A2D5AA"/>
    <w:lvl w:ilvl="0">
      <w:start w:val="1"/>
      <w:numFmt w:val="none"/>
      <w:pStyle w:val="Source"/>
      <w:lvlText w:val="Source:"/>
      <w:lvlJc w:val="left"/>
      <w:pPr>
        <w:tabs>
          <w:tab w:val="num" w:pos="1287"/>
        </w:tabs>
        <w:ind w:left="851" w:hanging="851"/>
      </w:pPr>
      <w:rPr>
        <w:rFonts w:hint="default"/>
      </w:rPr>
    </w:lvl>
    <w:lvl w:ilvl="1">
      <w:start w:val="1"/>
      <w:numFmt w:val="none"/>
      <w:pStyle w:val="Note"/>
      <w:lvlText w:val="Note: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1D6430D6"/>
    <w:multiLevelType w:val="multilevel"/>
    <w:tmpl w:val="DF44B160"/>
    <w:lvl w:ilvl="0">
      <w:start w:val="1"/>
      <w:numFmt w:val="bullet"/>
      <w:lvlText w:val=""/>
      <w:lvlJc w:val="left"/>
      <w:pPr>
        <w:ind w:left="1191" w:hanging="340"/>
      </w:pPr>
      <w:rPr>
        <w:rFonts w:ascii="Wingdings" w:hAnsi="Wingdings" w:hint="default"/>
        <w:color w:val="71767B" w:themeColor="accent2"/>
      </w:rPr>
    </w:lvl>
    <w:lvl w:ilvl="1">
      <w:start w:val="1"/>
      <w:numFmt w:val="bullet"/>
      <w:lvlText w:val=""/>
      <w:lvlJc w:val="left"/>
      <w:pPr>
        <w:ind w:left="1531" w:hanging="340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871" w:hanging="340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1871"/>
        </w:tabs>
        <w:ind w:left="2211" w:hanging="34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211"/>
        </w:tabs>
        <w:ind w:left="255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51"/>
        </w:tabs>
        <w:ind w:left="289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91"/>
        </w:tabs>
        <w:ind w:left="323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31"/>
        </w:tabs>
        <w:ind w:left="357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571"/>
        </w:tabs>
        <w:ind w:left="3911" w:hanging="340"/>
      </w:pPr>
      <w:rPr>
        <w:rFonts w:ascii="Symbol" w:hAnsi="Symbol" w:hint="default"/>
      </w:rPr>
    </w:lvl>
  </w:abstractNum>
  <w:abstractNum w:abstractNumId="5" w15:restartNumberingAfterBreak="0">
    <w:nsid w:val="2203729C"/>
    <w:multiLevelType w:val="multilevel"/>
    <w:tmpl w:val="6200FF2E"/>
    <w:lvl w:ilvl="0">
      <w:start w:val="1"/>
      <w:numFmt w:val="bullet"/>
      <w:pStyle w:val="TableBullet1"/>
      <w:lvlText w:val=""/>
      <w:lvlJc w:val="left"/>
      <w:pPr>
        <w:ind w:left="284" w:hanging="284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TableBullet2"/>
      <w:lvlText w:val="−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6" w15:restartNumberingAfterBreak="0">
    <w:nsid w:val="23830ED9"/>
    <w:multiLevelType w:val="multilevel"/>
    <w:tmpl w:val="C4DA7E2C"/>
    <w:lvl w:ilvl="0">
      <w:start w:val="1"/>
      <w:numFmt w:val="decimal"/>
      <w:pStyle w:val="Heading1numbered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32683D"/>
    <w:multiLevelType w:val="multilevel"/>
    <w:tmpl w:val="82D6C5F4"/>
    <w:lvl w:ilvl="0">
      <w:start w:val="1"/>
      <w:numFmt w:val="bullet"/>
      <w:pStyle w:val="ListBulletlvl1"/>
      <w:lvlText w:val=""/>
      <w:lvlJc w:val="left"/>
      <w:pPr>
        <w:ind w:left="284" w:hanging="284"/>
      </w:pPr>
      <w:rPr>
        <w:rFonts w:ascii="Wingdings" w:hAnsi="Wingdings" w:hint="default"/>
        <w:color w:val="5B3A57" w:themeColor="accent1"/>
      </w:rPr>
    </w:lvl>
    <w:lvl w:ilvl="1">
      <w:start w:val="1"/>
      <w:numFmt w:val="bullet"/>
      <w:pStyle w:val="ListBulletlvl2"/>
      <w:lvlText w:val="◦"/>
      <w:lvlJc w:val="left"/>
      <w:pPr>
        <w:ind w:left="568" w:hanging="284"/>
      </w:pPr>
      <w:rPr>
        <w:rFonts w:ascii="Verdana" w:hAnsi="Verdana" w:hint="default"/>
        <w:color w:val="5B3A57" w:themeColor="accent1"/>
      </w:rPr>
    </w:lvl>
    <w:lvl w:ilvl="2">
      <w:start w:val="1"/>
      <w:numFmt w:val="bullet"/>
      <w:pStyle w:val="ListBulletlvl3"/>
      <w:lvlText w:val="−"/>
      <w:lvlJc w:val="left"/>
      <w:pPr>
        <w:ind w:left="852" w:hanging="284"/>
      </w:pPr>
      <w:rPr>
        <w:rFonts w:ascii="Arial" w:hAnsi="Arial" w:hint="default"/>
        <w:color w:val="5B3A57" w:themeColor="accent1"/>
      </w:rPr>
    </w:lvl>
    <w:lvl w:ilvl="3">
      <w:start w:val="1"/>
      <w:numFmt w:val="bullet"/>
      <w:lvlText w:val=""/>
      <w:lvlJc w:val="left"/>
      <w:pPr>
        <w:tabs>
          <w:tab w:val="num" w:pos="1419"/>
        </w:tabs>
        <w:ind w:left="1136" w:hanging="284"/>
      </w:pPr>
      <w:rPr>
        <w:rFonts w:ascii="Wingdings" w:hAnsi="Wingdings" w:hint="default"/>
        <w:color w:val="5B3A57" w:themeColor="accent1"/>
      </w:rPr>
    </w:lvl>
    <w:lvl w:ilvl="4">
      <w:start w:val="1"/>
      <w:numFmt w:val="bullet"/>
      <w:lvlText w:val="o"/>
      <w:lvlJc w:val="left"/>
      <w:pPr>
        <w:tabs>
          <w:tab w:val="num" w:pos="1703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987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271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555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839"/>
        </w:tabs>
        <w:ind w:left="2556" w:hanging="284"/>
      </w:pPr>
      <w:rPr>
        <w:rFonts w:ascii="Wingdings" w:hAnsi="Wingdings" w:hint="default"/>
      </w:rPr>
    </w:lvl>
  </w:abstractNum>
  <w:abstractNum w:abstractNumId="8" w15:restartNumberingAfterBreak="0">
    <w:nsid w:val="2D81595C"/>
    <w:multiLevelType w:val="multilevel"/>
    <w:tmpl w:val="38B6FA6E"/>
    <w:styleLink w:val="CivLegal"/>
    <w:lvl w:ilvl="0">
      <w:start w:val="1"/>
      <w:numFmt w:val="decimal"/>
      <w:pStyle w:val="LegalNumberLevel1"/>
      <w:lvlText w:val="%1"/>
      <w:lvlJc w:val="left"/>
      <w:pPr>
        <w:ind w:left="567" w:hanging="567"/>
      </w:pPr>
      <w:rPr>
        <w:rFonts w:ascii="Interstate-Light" w:hAnsi="Interstate-Light" w:hint="default"/>
        <w:b/>
        <w:sz w:val="24"/>
      </w:rPr>
    </w:lvl>
    <w:lvl w:ilvl="1">
      <w:start w:val="1"/>
      <w:numFmt w:val="decimal"/>
      <w:pStyle w:val="LegalNumberLevel2"/>
      <w:lvlText w:val="%1.%2"/>
      <w:lvlJc w:val="left"/>
      <w:pPr>
        <w:ind w:left="567" w:hanging="567"/>
      </w:pPr>
      <w:rPr>
        <w:rFonts w:ascii="Interstate-Light" w:hAnsi="Interstate-Light" w:hint="default"/>
        <w:sz w:val="20"/>
      </w:rPr>
    </w:lvl>
    <w:lvl w:ilvl="2">
      <w:start w:val="1"/>
      <w:numFmt w:val="lowerLetter"/>
      <w:pStyle w:val="LegalNumberLevel3"/>
      <w:lvlText w:val="(%3)"/>
      <w:lvlJc w:val="left"/>
      <w:pPr>
        <w:ind w:left="1134" w:hanging="567"/>
      </w:pPr>
      <w:rPr>
        <w:rFonts w:ascii="Interstate-Light" w:hAnsi="Interstate-Light" w:hint="default"/>
        <w:sz w:val="20"/>
      </w:rPr>
    </w:lvl>
    <w:lvl w:ilvl="3">
      <w:start w:val="1"/>
      <w:numFmt w:val="lowerRoman"/>
      <w:pStyle w:val="LegalNumberLevel4"/>
      <w:lvlText w:val="(%4)"/>
      <w:lvlJc w:val="left"/>
      <w:pPr>
        <w:ind w:left="1701" w:hanging="567"/>
      </w:pPr>
      <w:rPr>
        <w:rFonts w:ascii="Interstate-Light" w:hAnsi="Interstate-Light" w:hint="default"/>
        <w:sz w:val="20"/>
      </w:rPr>
    </w:lvl>
    <w:lvl w:ilvl="4">
      <w:start w:val="1"/>
      <w:numFmt w:val="upperLetter"/>
      <w:pStyle w:val="LegalNumberLevel5"/>
      <w:lvlText w:val="(%5)"/>
      <w:lvlJc w:val="left"/>
      <w:pPr>
        <w:ind w:left="2268" w:hanging="567"/>
      </w:pPr>
      <w:rPr>
        <w:rFonts w:ascii="Interstate-Light" w:hAnsi="Interstate-Light" w:hint="default"/>
        <w:sz w:val="20"/>
      </w:rPr>
    </w:lvl>
    <w:lvl w:ilvl="5">
      <w:start w:val="1"/>
      <w:numFmt w:val="lowerRoman"/>
      <w:lvlText w:val="(%6)"/>
      <w:lvlJc w:val="left"/>
      <w:pPr>
        <w:ind w:left="2835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2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9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36" w:hanging="567"/>
      </w:pPr>
      <w:rPr>
        <w:rFonts w:hint="default"/>
      </w:rPr>
    </w:lvl>
  </w:abstractNum>
  <w:abstractNum w:abstractNumId="9" w15:restartNumberingAfterBreak="0">
    <w:nsid w:val="45563BCD"/>
    <w:multiLevelType w:val="multilevel"/>
    <w:tmpl w:val="48323874"/>
    <w:lvl w:ilvl="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215E6"/>
    <w:multiLevelType w:val="multilevel"/>
    <w:tmpl w:val="E64A5A18"/>
    <w:lvl w:ilvl="0">
      <w:start w:val="1"/>
      <w:numFmt w:val="decimal"/>
      <w:pStyle w:val="ListNumberlvl1"/>
      <w:lvlText w:val="%1."/>
      <w:lvlJc w:val="left"/>
      <w:pPr>
        <w:ind w:left="284" w:hanging="284"/>
      </w:pPr>
      <w:rPr>
        <w:rFonts w:asciiTheme="minorHAnsi" w:hAnsiTheme="minorHAnsi" w:hint="default"/>
        <w:b w:val="0"/>
        <w:bCs w:val="0"/>
        <w:color w:val="5B3A57" w:themeColor="accent1"/>
      </w:rPr>
    </w:lvl>
    <w:lvl w:ilvl="1">
      <w:start w:val="1"/>
      <w:numFmt w:val="lowerLetter"/>
      <w:pStyle w:val="ListNumberlvl2"/>
      <w:lvlText w:val="%2."/>
      <w:lvlJc w:val="left"/>
      <w:pPr>
        <w:ind w:left="568" w:hanging="284"/>
      </w:pPr>
      <w:rPr>
        <w:rFonts w:asciiTheme="minorHAnsi" w:hAnsiTheme="minorHAnsi" w:hint="default"/>
        <w:color w:val="5B3A57" w:themeColor="accent1"/>
      </w:rPr>
    </w:lvl>
    <w:lvl w:ilvl="2">
      <w:start w:val="1"/>
      <w:numFmt w:val="lowerRoman"/>
      <w:pStyle w:val="ListNumberlvl3"/>
      <w:lvlText w:val="%3."/>
      <w:lvlJc w:val="left"/>
      <w:pPr>
        <w:ind w:left="852" w:hanging="284"/>
      </w:pPr>
      <w:rPr>
        <w:rFonts w:asciiTheme="minorHAnsi" w:hAnsiTheme="minorHAnsi" w:hint="default"/>
        <w:color w:val="5B3A57" w:themeColor="accent1"/>
      </w:rPr>
    </w:lvl>
    <w:lvl w:ilvl="3">
      <w:start w:val="1"/>
      <w:numFmt w:val="none"/>
      <w:lvlText w:val="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87"/>
        </w:tabs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271"/>
        </w:tabs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55"/>
        </w:tabs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839"/>
        </w:tabs>
        <w:ind w:left="2556" w:hanging="284"/>
      </w:pPr>
      <w:rPr>
        <w:rFonts w:hint="default"/>
      </w:rPr>
    </w:lvl>
  </w:abstractNum>
  <w:abstractNum w:abstractNumId="11" w15:restartNumberingAfterBreak="0">
    <w:nsid w:val="5CC667A7"/>
    <w:multiLevelType w:val="multilevel"/>
    <w:tmpl w:val="A3C08584"/>
    <w:lvl w:ilvl="0">
      <w:start w:val="1"/>
      <w:numFmt w:val="decimal"/>
      <w:pStyle w:val="TableNumber1"/>
      <w:lvlText w:val="%1."/>
      <w:lvlJc w:val="left"/>
      <w:pPr>
        <w:ind w:left="284" w:hanging="284"/>
      </w:pPr>
      <w:rPr>
        <w:rFonts w:asciiTheme="minorHAnsi" w:hAnsiTheme="minorHAnsi" w:hint="default"/>
        <w:color w:val="5B3A57" w:themeColor="accent1"/>
      </w:rPr>
    </w:lvl>
    <w:lvl w:ilvl="1">
      <w:start w:val="1"/>
      <w:numFmt w:val="lowerLetter"/>
      <w:pStyle w:val="TableNumber2"/>
      <w:lvlText w:val="%2."/>
      <w:lvlJc w:val="left"/>
      <w:pPr>
        <w:ind w:left="568" w:hanging="284"/>
      </w:pPr>
      <w:rPr>
        <w:rFonts w:asciiTheme="minorHAnsi" w:hAnsiTheme="minorHAnsi" w:hint="default"/>
        <w:color w:val="5B3A57" w:themeColor="accent1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asciiTheme="minorHAnsi" w:hAnsiTheme="minorHAnsi" w:hint="default"/>
        <w:color w:val="5B3A57" w:themeColor="accent1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5F3B2A3D"/>
    <w:multiLevelType w:val="hybridMultilevel"/>
    <w:tmpl w:val="D860809E"/>
    <w:lvl w:ilvl="0" w:tplc="A606CB9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AE4F90"/>
    <w:multiLevelType w:val="multilevel"/>
    <w:tmpl w:val="E2F8D0B6"/>
    <w:lvl w:ilvl="0">
      <w:start w:val="1"/>
      <w:numFmt w:val="bullet"/>
      <w:lvlText w:val=""/>
      <w:lvlJc w:val="left"/>
      <w:pPr>
        <w:ind w:left="170" w:hanging="170"/>
      </w:pPr>
      <w:rPr>
        <w:rFonts w:ascii="Wingdings" w:hAnsi="Wingdings" w:hint="default"/>
        <w:color w:val="5B3A57" w:themeColor="accent1"/>
      </w:rPr>
    </w:lvl>
    <w:lvl w:ilvl="1">
      <w:start w:val="1"/>
      <w:numFmt w:val="bullet"/>
      <w:lvlText w:val="−"/>
      <w:lvlJc w:val="left"/>
      <w:pPr>
        <w:ind w:left="340" w:hanging="17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850" w:hanging="17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190" w:hanging="17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360" w:hanging="17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1530" w:hanging="170"/>
      </w:pPr>
      <w:rPr>
        <w:rFonts w:ascii="Symbol" w:hAnsi="Symbol" w:hint="default"/>
      </w:rPr>
    </w:lvl>
  </w:abstractNum>
  <w:abstractNum w:abstractNumId="14" w15:restartNumberingAfterBreak="0">
    <w:nsid w:val="7A211941"/>
    <w:multiLevelType w:val="multilevel"/>
    <w:tmpl w:val="194E1C06"/>
    <w:lvl w:ilvl="0">
      <w:start w:val="1"/>
      <w:numFmt w:val="upperLetter"/>
      <w:pStyle w:val="Appendix1"/>
      <w:suff w:val="nothing"/>
      <w:lvlText w:val="Appendix %1 - "/>
      <w:lvlJc w:val="left"/>
      <w:pPr>
        <w:ind w:left="2268" w:hanging="2268"/>
      </w:pPr>
      <w:rPr>
        <w:rFonts w:hint="default"/>
      </w:rPr>
    </w:lvl>
    <w:lvl w:ilvl="1">
      <w:start w:val="1"/>
      <w:numFmt w:val="decimal"/>
      <w:pStyle w:val="Appendix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Appendix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EE3122B"/>
    <w:multiLevelType w:val="multilevel"/>
    <w:tmpl w:val="38B6FA6E"/>
    <w:numStyleLink w:val="CivLegal"/>
  </w:abstractNum>
  <w:num w:numId="1" w16cid:durableId="1687518675">
    <w:abstractNumId w:val="7"/>
  </w:num>
  <w:num w:numId="2" w16cid:durableId="1709333180">
    <w:abstractNumId w:val="10"/>
  </w:num>
  <w:num w:numId="3" w16cid:durableId="1521579045">
    <w:abstractNumId w:val="1"/>
  </w:num>
  <w:num w:numId="4" w16cid:durableId="1963223286">
    <w:abstractNumId w:val="3"/>
  </w:num>
  <w:num w:numId="5" w16cid:durableId="1992370002">
    <w:abstractNumId w:val="6"/>
  </w:num>
  <w:num w:numId="6" w16cid:durableId="1219584675">
    <w:abstractNumId w:val="8"/>
  </w:num>
  <w:num w:numId="7" w16cid:durableId="1123228069">
    <w:abstractNumId w:val="15"/>
    <w:lvlOverride w:ilvl="0">
      <w:lvl w:ilvl="0">
        <w:start w:val="1"/>
        <w:numFmt w:val="decimal"/>
        <w:pStyle w:val="LegalNumberLevel1"/>
        <w:lvlText w:val="%1"/>
        <w:lvlJc w:val="left"/>
        <w:pPr>
          <w:ind w:left="284" w:hanging="284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LegalNumberLevel2"/>
        <w:lvlText w:val="%1.%2"/>
        <w:lvlJc w:val="left"/>
        <w:pPr>
          <w:ind w:left="568" w:hanging="284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lowerLetter"/>
        <w:pStyle w:val="LegalNumberLevel3"/>
        <w:lvlText w:val="(%3)"/>
        <w:lvlJc w:val="left"/>
        <w:pPr>
          <w:ind w:left="852" w:hanging="284"/>
        </w:pPr>
        <w:rPr>
          <w:rFonts w:asciiTheme="minorHAnsi" w:hAnsiTheme="minorHAnsi" w:hint="default"/>
          <w:b w:val="0"/>
          <w:sz w:val="18"/>
        </w:rPr>
      </w:lvl>
    </w:lvlOverride>
    <w:lvlOverride w:ilvl="3">
      <w:lvl w:ilvl="3">
        <w:start w:val="1"/>
        <w:numFmt w:val="lowerRoman"/>
        <w:pStyle w:val="LegalNumberLevel4"/>
        <w:lvlText w:val="(%4)"/>
        <w:lvlJc w:val="left"/>
        <w:pPr>
          <w:ind w:left="1136" w:hanging="284"/>
        </w:pPr>
        <w:rPr>
          <w:rFonts w:asciiTheme="minorHAnsi" w:hAnsiTheme="minorHAnsi" w:hint="default"/>
          <w:sz w:val="18"/>
        </w:rPr>
      </w:lvl>
    </w:lvlOverride>
    <w:lvlOverride w:ilvl="4">
      <w:lvl w:ilvl="4">
        <w:start w:val="1"/>
        <w:numFmt w:val="upperLetter"/>
        <w:pStyle w:val="LegalNumberLevel5"/>
        <w:lvlText w:val="(%5)"/>
        <w:lvlJc w:val="left"/>
        <w:pPr>
          <w:ind w:left="1420" w:hanging="284"/>
        </w:pPr>
        <w:rPr>
          <w:rFonts w:asciiTheme="minorHAnsi" w:hAnsiTheme="minorHAnsi" w:hint="default"/>
          <w:sz w:val="18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704" w:hanging="284"/>
        </w:pPr>
        <w:rPr>
          <w:rFonts w:asciiTheme="minorHAnsi" w:hAnsiTheme="minorHAnsi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556" w:hanging="284"/>
        </w:pPr>
        <w:rPr>
          <w:rFonts w:hint="default"/>
        </w:rPr>
      </w:lvl>
    </w:lvlOverride>
  </w:num>
  <w:num w:numId="8" w16cid:durableId="1004356785">
    <w:abstractNumId w:val="15"/>
    <w:lvlOverride w:ilvl="0">
      <w:lvl w:ilvl="0">
        <w:start w:val="1"/>
        <w:numFmt w:val="decimal"/>
        <w:pStyle w:val="LegalNumberLevel1"/>
        <w:lvlText w:val="%1"/>
        <w:lvlJc w:val="left"/>
        <w:pPr>
          <w:ind w:left="567" w:hanging="567"/>
        </w:pPr>
        <w:rPr>
          <w:rFonts w:asciiTheme="minorHAnsi" w:hAnsiTheme="minorHAnsi" w:hint="default"/>
          <w:b/>
          <w:sz w:val="20"/>
        </w:rPr>
      </w:lvl>
    </w:lvlOverride>
    <w:lvlOverride w:ilvl="1">
      <w:lvl w:ilvl="1">
        <w:start w:val="1"/>
        <w:numFmt w:val="decimal"/>
        <w:pStyle w:val="LegalNumberLevel2"/>
        <w:lvlText w:val="%1.%2"/>
        <w:lvlJc w:val="left"/>
        <w:pPr>
          <w:ind w:left="567" w:hanging="567"/>
        </w:pPr>
        <w:rPr>
          <w:rFonts w:asciiTheme="minorHAnsi" w:hAnsiTheme="minorHAnsi" w:hint="default"/>
          <w:b w:val="0"/>
          <w:i w:val="0"/>
          <w:sz w:val="18"/>
        </w:rPr>
      </w:lvl>
    </w:lvlOverride>
    <w:lvlOverride w:ilvl="2">
      <w:lvl w:ilvl="2">
        <w:start w:val="1"/>
        <w:numFmt w:val="lowerLetter"/>
        <w:pStyle w:val="LegalNumberLevel3"/>
        <w:lvlText w:val="(%3)"/>
        <w:lvlJc w:val="left"/>
        <w:pPr>
          <w:ind w:left="851" w:hanging="284"/>
        </w:pPr>
        <w:rPr>
          <w:rFonts w:asciiTheme="minorHAnsi" w:hAnsiTheme="minorHAnsi" w:hint="default"/>
          <w:b w:val="0"/>
          <w:sz w:val="18"/>
        </w:rPr>
      </w:lvl>
    </w:lvlOverride>
    <w:lvlOverride w:ilvl="3">
      <w:lvl w:ilvl="3">
        <w:start w:val="1"/>
        <w:numFmt w:val="lowerRoman"/>
        <w:pStyle w:val="LegalNumberLevel4"/>
        <w:lvlText w:val="(%4)"/>
        <w:lvlJc w:val="left"/>
        <w:pPr>
          <w:ind w:left="1134" w:hanging="283"/>
        </w:pPr>
        <w:rPr>
          <w:rFonts w:asciiTheme="minorHAnsi" w:hAnsiTheme="minorHAnsi" w:hint="default"/>
          <w:sz w:val="18"/>
        </w:rPr>
      </w:lvl>
    </w:lvlOverride>
    <w:lvlOverride w:ilvl="4">
      <w:lvl w:ilvl="4">
        <w:start w:val="1"/>
        <w:numFmt w:val="upperLetter"/>
        <w:pStyle w:val="LegalNumberLevel5"/>
        <w:lvlText w:val="(%5)"/>
        <w:lvlJc w:val="left"/>
        <w:pPr>
          <w:ind w:left="1418" w:hanging="284"/>
        </w:pPr>
        <w:rPr>
          <w:rFonts w:asciiTheme="minorHAnsi" w:hAnsiTheme="minorHAnsi" w:hint="default"/>
          <w:sz w:val="18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35" w:hanging="567"/>
        </w:pPr>
        <w:rPr>
          <w:rFonts w:asciiTheme="minorHAnsi" w:hAnsiTheme="minorHAnsi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402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969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536" w:hanging="567"/>
        </w:pPr>
        <w:rPr>
          <w:rFonts w:hint="default"/>
        </w:rPr>
      </w:lvl>
    </w:lvlOverride>
  </w:num>
  <w:num w:numId="9" w16cid:durableId="1557082739">
    <w:abstractNumId w:val="5"/>
    <w:lvlOverride w:ilvl="0">
      <w:lvl w:ilvl="0">
        <w:start w:val="1"/>
        <w:numFmt w:val="bullet"/>
        <w:pStyle w:val="TableBullet1"/>
        <w:lvlText w:val=""/>
        <w:lvlJc w:val="left"/>
        <w:pPr>
          <w:ind w:left="284" w:hanging="284"/>
        </w:pPr>
        <w:rPr>
          <w:rFonts w:ascii="Wingdings" w:hAnsi="Wingdings" w:hint="default"/>
          <w:color w:val="5B3A57" w:themeColor="accent1"/>
        </w:rPr>
      </w:lvl>
    </w:lvlOverride>
    <w:lvlOverride w:ilvl="1">
      <w:lvl w:ilvl="1">
        <w:start w:val="1"/>
        <w:numFmt w:val="bullet"/>
        <w:pStyle w:val="TableBullet2"/>
        <w:lvlText w:val="−"/>
        <w:lvlJc w:val="left"/>
        <w:pPr>
          <w:ind w:left="567" w:hanging="283"/>
        </w:pPr>
        <w:rPr>
          <w:rFonts w:ascii="Calibri" w:hAnsi="Calibri" w:hint="default"/>
          <w:color w:val="5B3A57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681" w:hanging="227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908" w:hanging="227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"/>
        <w:lvlJc w:val="left"/>
        <w:pPr>
          <w:ind w:left="1135" w:hanging="22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"/>
        <w:lvlJc w:val="left"/>
        <w:pPr>
          <w:ind w:left="1362" w:hanging="227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"/>
        <w:lvlJc w:val="left"/>
        <w:pPr>
          <w:ind w:left="1589" w:hanging="227"/>
        </w:pPr>
        <w:rPr>
          <w:rFonts w:ascii="Wingdings" w:hAnsi="Wingdings" w:hint="default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1816" w:hanging="227"/>
        </w:pPr>
        <w:rPr>
          <w:rFonts w:ascii="Symbol" w:hAnsi="Symbol" w:hint="default"/>
        </w:rPr>
      </w:lvl>
    </w:lvlOverride>
    <w:lvlOverride w:ilvl="8">
      <w:lvl w:ilvl="8">
        <w:start w:val="1"/>
        <w:numFmt w:val="bullet"/>
        <w:lvlText w:val=""/>
        <w:lvlJc w:val="left"/>
        <w:pPr>
          <w:ind w:left="2043" w:hanging="227"/>
        </w:pPr>
        <w:rPr>
          <w:rFonts w:ascii="Symbol" w:hAnsi="Symbol" w:hint="default"/>
        </w:rPr>
      </w:lvl>
    </w:lvlOverride>
  </w:num>
  <w:num w:numId="10" w16cid:durableId="582034956">
    <w:abstractNumId w:val="11"/>
  </w:num>
  <w:num w:numId="11" w16cid:durableId="952521426">
    <w:abstractNumId w:val="9"/>
  </w:num>
  <w:num w:numId="12" w16cid:durableId="1750693696">
    <w:abstractNumId w:val="12"/>
  </w:num>
  <w:num w:numId="13" w16cid:durableId="4984669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5016154">
    <w:abstractNumId w:val="0"/>
  </w:num>
  <w:num w:numId="15" w16cid:durableId="1321697033">
    <w:abstractNumId w:val="13"/>
  </w:num>
  <w:num w:numId="16" w16cid:durableId="12870781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138327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06797423">
    <w:abstractNumId w:val="2"/>
  </w:num>
  <w:num w:numId="19" w16cid:durableId="1409688005">
    <w:abstractNumId w:val="14"/>
  </w:num>
  <w:num w:numId="20" w16cid:durableId="2008944929">
    <w:abstractNumId w:val="14"/>
    <w:lvlOverride w:ilvl="0">
      <w:lvl w:ilvl="0">
        <w:start w:val="1"/>
        <w:numFmt w:val="upperLetter"/>
        <w:pStyle w:val="Appendix1"/>
        <w:suff w:val="nothing"/>
        <w:lvlText w:val="Appendix %1 - "/>
        <w:lvlJc w:val="left"/>
        <w:pPr>
          <w:ind w:left="2268" w:hanging="2268"/>
        </w:pPr>
        <w:rPr>
          <w:rFonts w:hint="default"/>
        </w:rPr>
      </w:lvl>
    </w:lvlOverride>
    <w:lvlOverride w:ilvl="1">
      <w:lvl w:ilvl="1">
        <w:start w:val="1"/>
        <w:numFmt w:val="decimal"/>
        <w:pStyle w:val="Appendix2"/>
        <w:lvlText w:val="%1.%2."/>
        <w:lvlJc w:val="left"/>
        <w:pPr>
          <w:ind w:left="851" w:hanging="851"/>
        </w:pPr>
        <w:rPr>
          <w:rFonts w:asciiTheme="majorHAnsi" w:hAnsiTheme="majorHAnsi" w:hint="default"/>
        </w:rPr>
      </w:lvl>
    </w:lvlOverride>
    <w:lvlOverride w:ilvl="2">
      <w:lvl w:ilvl="2">
        <w:start w:val="1"/>
        <w:numFmt w:val="decimal"/>
        <w:pStyle w:val="Appendix3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 w16cid:durableId="2095320547">
    <w:abstractNumId w:val="3"/>
    <w:lvlOverride w:ilvl="0">
      <w:lvl w:ilvl="0">
        <w:start w:val="1"/>
        <w:numFmt w:val="none"/>
        <w:pStyle w:val="Source"/>
        <w:lvlText w:val="Source"/>
        <w:lvlJc w:val="left"/>
        <w:pPr>
          <w:ind w:left="851" w:hanging="851"/>
        </w:pPr>
        <w:rPr>
          <w:rFonts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none"/>
        <w:pStyle w:val="Note"/>
        <w:lvlText w:val="Note"/>
        <w:lvlJc w:val="left"/>
        <w:pPr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 w16cid:durableId="18810849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378014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81051074">
    <w:abstractNumId w:val="5"/>
    <w:lvlOverride w:ilvl="0">
      <w:lvl w:ilvl="0">
        <w:start w:val="1"/>
        <w:numFmt w:val="bullet"/>
        <w:pStyle w:val="TableBullet1"/>
        <w:lvlText w:val=""/>
        <w:lvlJc w:val="left"/>
        <w:pPr>
          <w:ind w:left="227" w:hanging="227"/>
        </w:pPr>
        <w:rPr>
          <w:rFonts w:ascii="Wingdings" w:hAnsi="Wingdings" w:hint="default"/>
          <w:color w:val="auto"/>
        </w:rPr>
      </w:lvl>
    </w:lvlOverride>
    <w:lvlOverride w:ilvl="1">
      <w:lvl w:ilvl="1">
        <w:start w:val="1"/>
        <w:numFmt w:val="bullet"/>
        <w:pStyle w:val="TableBullet2"/>
        <w:lvlText w:val="−"/>
        <w:lvlJc w:val="left"/>
        <w:pPr>
          <w:ind w:left="454" w:hanging="227"/>
        </w:pPr>
        <w:rPr>
          <w:rFonts w:ascii="Calibri" w:hAnsi="Calibri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681" w:hanging="227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908" w:hanging="227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"/>
        <w:lvlJc w:val="left"/>
        <w:pPr>
          <w:ind w:left="1135" w:hanging="22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"/>
        <w:lvlJc w:val="left"/>
        <w:pPr>
          <w:ind w:left="1362" w:hanging="227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"/>
        <w:lvlJc w:val="left"/>
        <w:pPr>
          <w:ind w:left="1589" w:hanging="227"/>
        </w:pPr>
        <w:rPr>
          <w:rFonts w:ascii="Wingdings" w:hAnsi="Wingdings" w:hint="default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1816" w:hanging="227"/>
        </w:pPr>
        <w:rPr>
          <w:rFonts w:ascii="Symbol" w:hAnsi="Symbol" w:hint="default"/>
        </w:rPr>
      </w:lvl>
    </w:lvlOverride>
    <w:lvlOverride w:ilvl="8">
      <w:lvl w:ilvl="8">
        <w:start w:val="1"/>
        <w:numFmt w:val="bullet"/>
        <w:lvlText w:val=""/>
        <w:lvlJc w:val="left"/>
        <w:pPr>
          <w:ind w:left="2043" w:hanging="227"/>
        </w:pPr>
        <w:rPr>
          <w:rFonts w:ascii="Symbol" w:hAnsi="Symbol" w:hint="default"/>
        </w:rPr>
      </w:lvl>
    </w:lvlOverride>
  </w:num>
  <w:num w:numId="25" w16cid:durableId="8687631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71339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02763746">
    <w:abstractNumId w:val="4"/>
  </w:num>
  <w:num w:numId="28" w16cid:durableId="21391808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42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E95"/>
    <w:rsid w:val="000030A7"/>
    <w:rsid w:val="00004F0C"/>
    <w:rsid w:val="000076C8"/>
    <w:rsid w:val="00010D5D"/>
    <w:rsid w:val="0001452E"/>
    <w:rsid w:val="00016FE3"/>
    <w:rsid w:val="000213AD"/>
    <w:rsid w:val="00021E0D"/>
    <w:rsid w:val="00031E9A"/>
    <w:rsid w:val="00036F84"/>
    <w:rsid w:val="00040FDA"/>
    <w:rsid w:val="00041DAB"/>
    <w:rsid w:val="0004379C"/>
    <w:rsid w:val="000466E2"/>
    <w:rsid w:val="000478A4"/>
    <w:rsid w:val="00054BFC"/>
    <w:rsid w:val="00054EDB"/>
    <w:rsid w:val="000567E5"/>
    <w:rsid w:val="000567EE"/>
    <w:rsid w:val="000600DC"/>
    <w:rsid w:val="0006086C"/>
    <w:rsid w:val="00061D36"/>
    <w:rsid w:val="00063AAE"/>
    <w:rsid w:val="000649A8"/>
    <w:rsid w:val="00070D8C"/>
    <w:rsid w:val="00072B0D"/>
    <w:rsid w:val="000735FE"/>
    <w:rsid w:val="00074942"/>
    <w:rsid w:val="0008229A"/>
    <w:rsid w:val="00084EBF"/>
    <w:rsid w:val="00084EEE"/>
    <w:rsid w:val="00086F33"/>
    <w:rsid w:val="000908BA"/>
    <w:rsid w:val="00092479"/>
    <w:rsid w:val="000A35C7"/>
    <w:rsid w:val="000A7E57"/>
    <w:rsid w:val="000B225E"/>
    <w:rsid w:val="000B4B38"/>
    <w:rsid w:val="000B61E7"/>
    <w:rsid w:val="000B69C3"/>
    <w:rsid w:val="000C1F26"/>
    <w:rsid w:val="000C5998"/>
    <w:rsid w:val="000C7DA5"/>
    <w:rsid w:val="000D3A01"/>
    <w:rsid w:val="000D5BF0"/>
    <w:rsid w:val="000F0D2E"/>
    <w:rsid w:val="000F188D"/>
    <w:rsid w:val="000F4B0A"/>
    <w:rsid w:val="000F6867"/>
    <w:rsid w:val="001040CB"/>
    <w:rsid w:val="001079EE"/>
    <w:rsid w:val="00107EF7"/>
    <w:rsid w:val="0011074C"/>
    <w:rsid w:val="001113E9"/>
    <w:rsid w:val="00113A24"/>
    <w:rsid w:val="00121745"/>
    <w:rsid w:val="001248F2"/>
    <w:rsid w:val="00126231"/>
    <w:rsid w:val="00135D4E"/>
    <w:rsid w:val="00151542"/>
    <w:rsid w:val="001570DB"/>
    <w:rsid w:val="0015762E"/>
    <w:rsid w:val="0016283A"/>
    <w:rsid w:val="00162BDE"/>
    <w:rsid w:val="001643D6"/>
    <w:rsid w:val="00164A68"/>
    <w:rsid w:val="0016622E"/>
    <w:rsid w:val="001706FE"/>
    <w:rsid w:val="00173382"/>
    <w:rsid w:val="00173AEA"/>
    <w:rsid w:val="00177242"/>
    <w:rsid w:val="001800BC"/>
    <w:rsid w:val="001829C8"/>
    <w:rsid w:val="00186A46"/>
    <w:rsid w:val="00186DD4"/>
    <w:rsid w:val="00191377"/>
    <w:rsid w:val="00195E36"/>
    <w:rsid w:val="001A59A2"/>
    <w:rsid w:val="001B0486"/>
    <w:rsid w:val="001B34C1"/>
    <w:rsid w:val="001B61C3"/>
    <w:rsid w:val="001B6310"/>
    <w:rsid w:val="001B70A5"/>
    <w:rsid w:val="001C0400"/>
    <w:rsid w:val="001C0576"/>
    <w:rsid w:val="001C0978"/>
    <w:rsid w:val="001C28F5"/>
    <w:rsid w:val="001C505C"/>
    <w:rsid w:val="001D0AB2"/>
    <w:rsid w:val="001D0BF2"/>
    <w:rsid w:val="001D4FD5"/>
    <w:rsid w:val="001D726A"/>
    <w:rsid w:val="001E26A1"/>
    <w:rsid w:val="001E3682"/>
    <w:rsid w:val="001E7BDA"/>
    <w:rsid w:val="001F1621"/>
    <w:rsid w:val="001F6593"/>
    <w:rsid w:val="001F7224"/>
    <w:rsid w:val="00200C26"/>
    <w:rsid w:val="00210CFB"/>
    <w:rsid w:val="00211724"/>
    <w:rsid w:val="00211D9F"/>
    <w:rsid w:val="0021446E"/>
    <w:rsid w:val="00222DE4"/>
    <w:rsid w:val="00223695"/>
    <w:rsid w:val="002268F9"/>
    <w:rsid w:val="0023248E"/>
    <w:rsid w:val="00234AE2"/>
    <w:rsid w:val="00236EB5"/>
    <w:rsid w:val="00242862"/>
    <w:rsid w:val="00243763"/>
    <w:rsid w:val="00243984"/>
    <w:rsid w:val="00250657"/>
    <w:rsid w:val="0025464C"/>
    <w:rsid w:val="00254A0B"/>
    <w:rsid w:val="00254D65"/>
    <w:rsid w:val="00256CE3"/>
    <w:rsid w:val="00260D7E"/>
    <w:rsid w:val="00264FEF"/>
    <w:rsid w:val="00266F7D"/>
    <w:rsid w:val="0027410E"/>
    <w:rsid w:val="00274F3D"/>
    <w:rsid w:val="00276762"/>
    <w:rsid w:val="00276A70"/>
    <w:rsid w:val="0027712A"/>
    <w:rsid w:val="00277490"/>
    <w:rsid w:val="002804FF"/>
    <w:rsid w:val="002819E5"/>
    <w:rsid w:val="00282DAD"/>
    <w:rsid w:val="00284053"/>
    <w:rsid w:val="0028429C"/>
    <w:rsid w:val="0028509F"/>
    <w:rsid w:val="002928CB"/>
    <w:rsid w:val="00294056"/>
    <w:rsid w:val="00294CC7"/>
    <w:rsid w:val="00296D98"/>
    <w:rsid w:val="002A237E"/>
    <w:rsid w:val="002B1060"/>
    <w:rsid w:val="002C41C1"/>
    <w:rsid w:val="002C44B1"/>
    <w:rsid w:val="002C5B38"/>
    <w:rsid w:val="002C6A1A"/>
    <w:rsid w:val="002C7AFD"/>
    <w:rsid w:val="002D24B3"/>
    <w:rsid w:val="002D783C"/>
    <w:rsid w:val="002E1E6B"/>
    <w:rsid w:val="002E1EBF"/>
    <w:rsid w:val="002E2A95"/>
    <w:rsid w:val="002E7B4A"/>
    <w:rsid w:val="002F0A87"/>
    <w:rsid w:val="00300E96"/>
    <w:rsid w:val="003012BA"/>
    <w:rsid w:val="003075A5"/>
    <w:rsid w:val="0031372D"/>
    <w:rsid w:val="00316186"/>
    <w:rsid w:val="00320085"/>
    <w:rsid w:val="00320F12"/>
    <w:rsid w:val="0032286A"/>
    <w:rsid w:val="00335F09"/>
    <w:rsid w:val="00340B08"/>
    <w:rsid w:val="003445CF"/>
    <w:rsid w:val="00347AF3"/>
    <w:rsid w:val="00351698"/>
    <w:rsid w:val="0035286E"/>
    <w:rsid w:val="00356E7D"/>
    <w:rsid w:val="003576CD"/>
    <w:rsid w:val="003609F1"/>
    <w:rsid w:val="003615D1"/>
    <w:rsid w:val="003705F9"/>
    <w:rsid w:val="003711E5"/>
    <w:rsid w:val="00373016"/>
    <w:rsid w:val="00373032"/>
    <w:rsid w:val="003733B2"/>
    <w:rsid w:val="0038251B"/>
    <w:rsid w:val="00383379"/>
    <w:rsid w:val="00384BF7"/>
    <w:rsid w:val="00385BB4"/>
    <w:rsid w:val="00395F06"/>
    <w:rsid w:val="003A01BE"/>
    <w:rsid w:val="003A0275"/>
    <w:rsid w:val="003A1AA1"/>
    <w:rsid w:val="003A4F1A"/>
    <w:rsid w:val="003A5E52"/>
    <w:rsid w:val="003B2265"/>
    <w:rsid w:val="003B63FD"/>
    <w:rsid w:val="003B7558"/>
    <w:rsid w:val="003C18D5"/>
    <w:rsid w:val="003C3006"/>
    <w:rsid w:val="003C5FC1"/>
    <w:rsid w:val="003D1415"/>
    <w:rsid w:val="003D1998"/>
    <w:rsid w:val="003D660D"/>
    <w:rsid w:val="003D715B"/>
    <w:rsid w:val="003F2499"/>
    <w:rsid w:val="003F3B7D"/>
    <w:rsid w:val="003F5877"/>
    <w:rsid w:val="003F68BD"/>
    <w:rsid w:val="0040375B"/>
    <w:rsid w:val="00404BCB"/>
    <w:rsid w:val="00405F26"/>
    <w:rsid w:val="0040665C"/>
    <w:rsid w:val="004175E0"/>
    <w:rsid w:val="00417716"/>
    <w:rsid w:val="00417C99"/>
    <w:rsid w:val="0042183B"/>
    <w:rsid w:val="00423727"/>
    <w:rsid w:val="004260BD"/>
    <w:rsid w:val="004267DB"/>
    <w:rsid w:val="004310CB"/>
    <w:rsid w:val="0043115D"/>
    <w:rsid w:val="00433121"/>
    <w:rsid w:val="00433A1D"/>
    <w:rsid w:val="004357CA"/>
    <w:rsid w:val="00436802"/>
    <w:rsid w:val="0044279C"/>
    <w:rsid w:val="00442FCD"/>
    <w:rsid w:val="004446DA"/>
    <w:rsid w:val="00444A7A"/>
    <w:rsid w:val="00445747"/>
    <w:rsid w:val="00451416"/>
    <w:rsid w:val="00451619"/>
    <w:rsid w:val="00452E00"/>
    <w:rsid w:val="00453F42"/>
    <w:rsid w:val="0045552D"/>
    <w:rsid w:val="00455E58"/>
    <w:rsid w:val="00455EDB"/>
    <w:rsid w:val="004578B4"/>
    <w:rsid w:val="004621DB"/>
    <w:rsid w:val="00467B65"/>
    <w:rsid w:val="00470281"/>
    <w:rsid w:val="00471BC1"/>
    <w:rsid w:val="00476509"/>
    <w:rsid w:val="00490D36"/>
    <w:rsid w:val="00492A29"/>
    <w:rsid w:val="00494971"/>
    <w:rsid w:val="00496300"/>
    <w:rsid w:val="004A0F94"/>
    <w:rsid w:val="004A4198"/>
    <w:rsid w:val="004A4436"/>
    <w:rsid w:val="004A582D"/>
    <w:rsid w:val="004A594F"/>
    <w:rsid w:val="004B203A"/>
    <w:rsid w:val="004B37C6"/>
    <w:rsid w:val="004B6286"/>
    <w:rsid w:val="004B6B0B"/>
    <w:rsid w:val="004C3176"/>
    <w:rsid w:val="004C491E"/>
    <w:rsid w:val="004D6A20"/>
    <w:rsid w:val="004D76B1"/>
    <w:rsid w:val="004E04BC"/>
    <w:rsid w:val="004E1E95"/>
    <w:rsid w:val="004E68AB"/>
    <w:rsid w:val="004F13BE"/>
    <w:rsid w:val="004F2AFB"/>
    <w:rsid w:val="004F7987"/>
    <w:rsid w:val="00502455"/>
    <w:rsid w:val="00504DFF"/>
    <w:rsid w:val="00504EC7"/>
    <w:rsid w:val="005064FB"/>
    <w:rsid w:val="00510A3A"/>
    <w:rsid w:val="00513475"/>
    <w:rsid w:val="00516F2D"/>
    <w:rsid w:val="005203B0"/>
    <w:rsid w:val="00521098"/>
    <w:rsid w:val="0053402C"/>
    <w:rsid w:val="00534338"/>
    <w:rsid w:val="005346B5"/>
    <w:rsid w:val="005367F3"/>
    <w:rsid w:val="00536A0F"/>
    <w:rsid w:val="00541532"/>
    <w:rsid w:val="005422A8"/>
    <w:rsid w:val="005444F6"/>
    <w:rsid w:val="005453EF"/>
    <w:rsid w:val="00545558"/>
    <w:rsid w:val="00546D80"/>
    <w:rsid w:val="0054729B"/>
    <w:rsid w:val="00547FD5"/>
    <w:rsid w:val="005506BD"/>
    <w:rsid w:val="00552519"/>
    <w:rsid w:val="00554E29"/>
    <w:rsid w:val="00560632"/>
    <w:rsid w:val="00561CA3"/>
    <w:rsid w:val="00566D94"/>
    <w:rsid w:val="0057173C"/>
    <w:rsid w:val="00576767"/>
    <w:rsid w:val="00577E8A"/>
    <w:rsid w:val="00582B26"/>
    <w:rsid w:val="00582F82"/>
    <w:rsid w:val="005925E6"/>
    <w:rsid w:val="00593A94"/>
    <w:rsid w:val="00596805"/>
    <w:rsid w:val="0059714D"/>
    <w:rsid w:val="005A351A"/>
    <w:rsid w:val="005A5170"/>
    <w:rsid w:val="005B3898"/>
    <w:rsid w:val="005B3F45"/>
    <w:rsid w:val="005B53E9"/>
    <w:rsid w:val="005C06BA"/>
    <w:rsid w:val="005C1049"/>
    <w:rsid w:val="005D7A76"/>
    <w:rsid w:val="005E47C7"/>
    <w:rsid w:val="005E59AD"/>
    <w:rsid w:val="005E669F"/>
    <w:rsid w:val="005E7BA4"/>
    <w:rsid w:val="005F13AE"/>
    <w:rsid w:val="005F1622"/>
    <w:rsid w:val="005F56C8"/>
    <w:rsid w:val="005F6E55"/>
    <w:rsid w:val="005F746C"/>
    <w:rsid w:val="005F76BD"/>
    <w:rsid w:val="006027EF"/>
    <w:rsid w:val="00603A47"/>
    <w:rsid w:val="006043D5"/>
    <w:rsid w:val="00605682"/>
    <w:rsid w:val="006056C2"/>
    <w:rsid w:val="0061156F"/>
    <w:rsid w:val="00613264"/>
    <w:rsid w:val="00615325"/>
    <w:rsid w:val="006169C3"/>
    <w:rsid w:val="00617EDA"/>
    <w:rsid w:val="00621DEE"/>
    <w:rsid w:val="0062380B"/>
    <w:rsid w:val="006244F8"/>
    <w:rsid w:val="0062524C"/>
    <w:rsid w:val="00632943"/>
    <w:rsid w:val="00637651"/>
    <w:rsid w:val="00640FFD"/>
    <w:rsid w:val="00642734"/>
    <w:rsid w:val="00643E94"/>
    <w:rsid w:val="00644F40"/>
    <w:rsid w:val="0065312D"/>
    <w:rsid w:val="00654D7B"/>
    <w:rsid w:val="00655534"/>
    <w:rsid w:val="00656BF2"/>
    <w:rsid w:val="00661BC6"/>
    <w:rsid w:val="00663106"/>
    <w:rsid w:val="00663EB4"/>
    <w:rsid w:val="0066447F"/>
    <w:rsid w:val="006712BD"/>
    <w:rsid w:val="006713CF"/>
    <w:rsid w:val="00673AB7"/>
    <w:rsid w:val="006742AB"/>
    <w:rsid w:val="00677985"/>
    <w:rsid w:val="00683118"/>
    <w:rsid w:val="00683A81"/>
    <w:rsid w:val="00691C28"/>
    <w:rsid w:val="00697F76"/>
    <w:rsid w:val="006A21D1"/>
    <w:rsid w:val="006A4977"/>
    <w:rsid w:val="006A78B4"/>
    <w:rsid w:val="006B51B0"/>
    <w:rsid w:val="006C047F"/>
    <w:rsid w:val="006C1708"/>
    <w:rsid w:val="006C3B81"/>
    <w:rsid w:val="006C5102"/>
    <w:rsid w:val="006C7C7C"/>
    <w:rsid w:val="006D04E5"/>
    <w:rsid w:val="006D09F1"/>
    <w:rsid w:val="006D2E49"/>
    <w:rsid w:val="006D39D4"/>
    <w:rsid w:val="006D6166"/>
    <w:rsid w:val="006E2556"/>
    <w:rsid w:val="006E4FEC"/>
    <w:rsid w:val="006E56FC"/>
    <w:rsid w:val="006E5C36"/>
    <w:rsid w:val="006F018F"/>
    <w:rsid w:val="006F15FF"/>
    <w:rsid w:val="006F5663"/>
    <w:rsid w:val="006F6FE9"/>
    <w:rsid w:val="006F70D3"/>
    <w:rsid w:val="00700588"/>
    <w:rsid w:val="00702A2D"/>
    <w:rsid w:val="0070363E"/>
    <w:rsid w:val="00704545"/>
    <w:rsid w:val="007049E5"/>
    <w:rsid w:val="007056AF"/>
    <w:rsid w:val="00707FE4"/>
    <w:rsid w:val="00712BE7"/>
    <w:rsid w:val="007152D1"/>
    <w:rsid w:val="0071653D"/>
    <w:rsid w:val="00724C03"/>
    <w:rsid w:val="00726693"/>
    <w:rsid w:val="0072763B"/>
    <w:rsid w:val="00731685"/>
    <w:rsid w:val="007340BD"/>
    <w:rsid w:val="00735741"/>
    <w:rsid w:val="00736BB9"/>
    <w:rsid w:val="00736E44"/>
    <w:rsid w:val="00740DB9"/>
    <w:rsid w:val="00741405"/>
    <w:rsid w:val="00743DA5"/>
    <w:rsid w:val="0074645B"/>
    <w:rsid w:val="00747E5D"/>
    <w:rsid w:val="007504C2"/>
    <w:rsid w:val="00755865"/>
    <w:rsid w:val="00756288"/>
    <w:rsid w:val="0076016D"/>
    <w:rsid w:val="00760A39"/>
    <w:rsid w:val="00761516"/>
    <w:rsid w:val="00765186"/>
    <w:rsid w:val="00775DF6"/>
    <w:rsid w:val="00776F70"/>
    <w:rsid w:val="00777C4D"/>
    <w:rsid w:val="00785823"/>
    <w:rsid w:val="00790E31"/>
    <w:rsid w:val="0079155B"/>
    <w:rsid w:val="00793FE6"/>
    <w:rsid w:val="007A012F"/>
    <w:rsid w:val="007A08CC"/>
    <w:rsid w:val="007A17E4"/>
    <w:rsid w:val="007A4A90"/>
    <w:rsid w:val="007B3332"/>
    <w:rsid w:val="007C0484"/>
    <w:rsid w:val="007C0CC2"/>
    <w:rsid w:val="007C23E0"/>
    <w:rsid w:val="007C6EE3"/>
    <w:rsid w:val="007D32CF"/>
    <w:rsid w:val="007D73C0"/>
    <w:rsid w:val="007E6A19"/>
    <w:rsid w:val="007E716D"/>
    <w:rsid w:val="007F1EA2"/>
    <w:rsid w:val="007F4C22"/>
    <w:rsid w:val="007F5C6B"/>
    <w:rsid w:val="007F6C78"/>
    <w:rsid w:val="00801411"/>
    <w:rsid w:val="008079B0"/>
    <w:rsid w:val="00810208"/>
    <w:rsid w:val="00811AC9"/>
    <w:rsid w:val="00812C89"/>
    <w:rsid w:val="00813EA9"/>
    <w:rsid w:val="00814704"/>
    <w:rsid w:val="00817346"/>
    <w:rsid w:val="0081781F"/>
    <w:rsid w:val="0082392F"/>
    <w:rsid w:val="00824472"/>
    <w:rsid w:val="0082678A"/>
    <w:rsid w:val="00843925"/>
    <w:rsid w:val="00844415"/>
    <w:rsid w:val="00845B9E"/>
    <w:rsid w:val="00847CAA"/>
    <w:rsid w:val="008537DF"/>
    <w:rsid w:val="0085575D"/>
    <w:rsid w:val="0085703E"/>
    <w:rsid w:val="008570C9"/>
    <w:rsid w:val="00857A04"/>
    <w:rsid w:val="00861ACD"/>
    <w:rsid w:val="00863B32"/>
    <w:rsid w:val="00870485"/>
    <w:rsid w:val="00870E6A"/>
    <w:rsid w:val="00871261"/>
    <w:rsid w:val="00872D8A"/>
    <w:rsid w:val="00873377"/>
    <w:rsid w:val="00873F08"/>
    <w:rsid w:val="00874A53"/>
    <w:rsid w:val="00876321"/>
    <w:rsid w:val="00877FD7"/>
    <w:rsid w:val="008832B4"/>
    <w:rsid w:val="0088370A"/>
    <w:rsid w:val="00884F0D"/>
    <w:rsid w:val="008864EB"/>
    <w:rsid w:val="00890EFF"/>
    <w:rsid w:val="00892967"/>
    <w:rsid w:val="00897C13"/>
    <w:rsid w:val="008A4D32"/>
    <w:rsid w:val="008A5222"/>
    <w:rsid w:val="008A52EA"/>
    <w:rsid w:val="008A54B4"/>
    <w:rsid w:val="008A5984"/>
    <w:rsid w:val="008A5BFB"/>
    <w:rsid w:val="008B4F05"/>
    <w:rsid w:val="008B6EDC"/>
    <w:rsid w:val="008C57C6"/>
    <w:rsid w:val="008D29CC"/>
    <w:rsid w:val="008D31EB"/>
    <w:rsid w:val="008D45E3"/>
    <w:rsid w:val="008D50E3"/>
    <w:rsid w:val="008E281C"/>
    <w:rsid w:val="008E2B9A"/>
    <w:rsid w:val="008E30B6"/>
    <w:rsid w:val="008E45A1"/>
    <w:rsid w:val="008E4D03"/>
    <w:rsid w:val="008F1351"/>
    <w:rsid w:val="008F1894"/>
    <w:rsid w:val="008F2086"/>
    <w:rsid w:val="008F224B"/>
    <w:rsid w:val="008F4A83"/>
    <w:rsid w:val="008F5A57"/>
    <w:rsid w:val="008F5AA2"/>
    <w:rsid w:val="008F6915"/>
    <w:rsid w:val="008F6C44"/>
    <w:rsid w:val="008F71E4"/>
    <w:rsid w:val="00905342"/>
    <w:rsid w:val="00906625"/>
    <w:rsid w:val="0090701F"/>
    <w:rsid w:val="00910244"/>
    <w:rsid w:val="0091484D"/>
    <w:rsid w:val="00917A1E"/>
    <w:rsid w:val="009206EB"/>
    <w:rsid w:val="00921691"/>
    <w:rsid w:val="00924E97"/>
    <w:rsid w:val="009278EE"/>
    <w:rsid w:val="00930930"/>
    <w:rsid w:val="0093153C"/>
    <w:rsid w:val="009316C4"/>
    <w:rsid w:val="00933CD3"/>
    <w:rsid w:val="00936A7C"/>
    <w:rsid w:val="00936C31"/>
    <w:rsid w:val="0094061C"/>
    <w:rsid w:val="009416C1"/>
    <w:rsid w:val="00943FB8"/>
    <w:rsid w:val="00945482"/>
    <w:rsid w:val="009472E1"/>
    <w:rsid w:val="009475AA"/>
    <w:rsid w:val="009533F8"/>
    <w:rsid w:val="009608E7"/>
    <w:rsid w:val="009620C7"/>
    <w:rsid w:val="00965F43"/>
    <w:rsid w:val="00967931"/>
    <w:rsid w:val="009700A5"/>
    <w:rsid w:val="00970234"/>
    <w:rsid w:val="00970A70"/>
    <w:rsid w:val="009856A2"/>
    <w:rsid w:val="009878BB"/>
    <w:rsid w:val="00987EE2"/>
    <w:rsid w:val="00994363"/>
    <w:rsid w:val="00995420"/>
    <w:rsid w:val="00997433"/>
    <w:rsid w:val="009A0226"/>
    <w:rsid w:val="009A25C9"/>
    <w:rsid w:val="009A367F"/>
    <w:rsid w:val="009A3713"/>
    <w:rsid w:val="009A6C02"/>
    <w:rsid w:val="009A7DCC"/>
    <w:rsid w:val="009B01B5"/>
    <w:rsid w:val="009B1E33"/>
    <w:rsid w:val="009B2442"/>
    <w:rsid w:val="009B754C"/>
    <w:rsid w:val="009C3727"/>
    <w:rsid w:val="009D0700"/>
    <w:rsid w:val="009D3A00"/>
    <w:rsid w:val="009D46AF"/>
    <w:rsid w:val="009D67A9"/>
    <w:rsid w:val="009D7E9A"/>
    <w:rsid w:val="009E3677"/>
    <w:rsid w:val="009E36C9"/>
    <w:rsid w:val="009E482F"/>
    <w:rsid w:val="009E54CB"/>
    <w:rsid w:val="009E59A6"/>
    <w:rsid w:val="009E5CE8"/>
    <w:rsid w:val="009E604B"/>
    <w:rsid w:val="009E7B05"/>
    <w:rsid w:val="009F2D3B"/>
    <w:rsid w:val="00A0060F"/>
    <w:rsid w:val="00A01C26"/>
    <w:rsid w:val="00A04E1C"/>
    <w:rsid w:val="00A05A13"/>
    <w:rsid w:val="00A064FE"/>
    <w:rsid w:val="00A07717"/>
    <w:rsid w:val="00A07B75"/>
    <w:rsid w:val="00A10407"/>
    <w:rsid w:val="00A110AF"/>
    <w:rsid w:val="00A148B1"/>
    <w:rsid w:val="00A14F74"/>
    <w:rsid w:val="00A16680"/>
    <w:rsid w:val="00A16ECD"/>
    <w:rsid w:val="00A17EDB"/>
    <w:rsid w:val="00A21272"/>
    <w:rsid w:val="00A2159C"/>
    <w:rsid w:val="00A22624"/>
    <w:rsid w:val="00A24E60"/>
    <w:rsid w:val="00A26CD8"/>
    <w:rsid w:val="00A3296F"/>
    <w:rsid w:val="00A3446B"/>
    <w:rsid w:val="00A411F2"/>
    <w:rsid w:val="00A415BC"/>
    <w:rsid w:val="00A42739"/>
    <w:rsid w:val="00A4607E"/>
    <w:rsid w:val="00A55625"/>
    <w:rsid w:val="00A57691"/>
    <w:rsid w:val="00A60D3A"/>
    <w:rsid w:val="00A61650"/>
    <w:rsid w:val="00A62C13"/>
    <w:rsid w:val="00A663C1"/>
    <w:rsid w:val="00A72411"/>
    <w:rsid w:val="00A740CA"/>
    <w:rsid w:val="00A75252"/>
    <w:rsid w:val="00A83EE1"/>
    <w:rsid w:val="00A947CD"/>
    <w:rsid w:val="00A958B6"/>
    <w:rsid w:val="00A96450"/>
    <w:rsid w:val="00A971FB"/>
    <w:rsid w:val="00A978FC"/>
    <w:rsid w:val="00AA0FDE"/>
    <w:rsid w:val="00AA62B4"/>
    <w:rsid w:val="00AA7A6B"/>
    <w:rsid w:val="00AB30FA"/>
    <w:rsid w:val="00AB38AC"/>
    <w:rsid w:val="00AB44E6"/>
    <w:rsid w:val="00AB472B"/>
    <w:rsid w:val="00AB5CCB"/>
    <w:rsid w:val="00AB671F"/>
    <w:rsid w:val="00AE06AD"/>
    <w:rsid w:val="00AE77A5"/>
    <w:rsid w:val="00AF16F3"/>
    <w:rsid w:val="00AF22E0"/>
    <w:rsid w:val="00AF78D8"/>
    <w:rsid w:val="00B00475"/>
    <w:rsid w:val="00B04562"/>
    <w:rsid w:val="00B06EDF"/>
    <w:rsid w:val="00B07343"/>
    <w:rsid w:val="00B074C7"/>
    <w:rsid w:val="00B11D17"/>
    <w:rsid w:val="00B140FB"/>
    <w:rsid w:val="00B146DC"/>
    <w:rsid w:val="00B17979"/>
    <w:rsid w:val="00B256DF"/>
    <w:rsid w:val="00B3249A"/>
    <w:rsid w:val="00B36E82"/>
    <w:rsid w:val="00B44ED5"/>
    <w:rsid w:val="00B50A58"/>
    <w:rsid w:val="00B524C7"/>
    <w:rsid w:val="00B60D32"/>
    <w:rsid w:val="00B6473C"/>
    <w:rsid w:val="00B66D1C"/>
    <w:rsid w:val="00B73740"/>
    <w:rsid w:val="00B7545A"/>
    <w:rsid w:val="00B75462"/>
    <w:rsid w:val="00B76F17"/>
    <w:rsid w:val="00B80EF0"/>
    <w:rsid w:val="00B83970"/>
    <w:rsid w:val="00B86024"/>
    <w:rsid w:val="00B87FC4"/>
    <w:rsid w:val="00B93C39"/>
    <w:rsid w:val="00BA0DB7"/>
    <w:rsid w:val="00BA1F11"/>
    <w:rsid w:val="00BA28F1"/>
    <w:rsid w:val="00BB1539"/>
    <w:rsid w:val="00BB36E8"/>
    <w:rsid w:val="00BC1490"/>
    <w:rsid w:val="00BC2119"/>
    <w:rsid w:val="00BC34E0"/>
    <w:rsid w:val="00BC59EC"/>
    <w:rsid w:val="00BC5AE0"/>
    <w:rsid w:val="00BD0EE7"/>
    <w:rsid w:val="00BD12DC"/>
    <w:rsid w:val="00BD467D"/>
    <w:rsid w:val="00BD75E4"/>
    <w:rsid w:val="00BE1146"/>
    <w:rsid w:val="00BE1EB5"/>
    <w:rsid w:val="00BE3650"/>
    <w:rsid w:val="00BE476E"/>
    <w:rsid w:val="00BE521A"/>
    <w:rsid w:val="00BF2161"/>
    <w:rsid w:val="00BF3B0E"/>
    <w:rsid w:val="00BF5561"/>
    <w:rsid w:val="00BF5E39"/>
    <w:rsid w:val="00BF678E"/>
    <w:rsid w:val="00C032B5"/>
    <w:rsid w:val="00C06918"/>
    <w:rsid w:val="00C07591"/>
    <w:rsid w:val="00C11FD4"/>
    <w:rsid w:val="00C1319C"/>
    <w:rsid w:val="00C15652"/>
    <w:rsid w:val="00C174CD"/>
    <w:rsid w:val="00C2079F"/>
    <w:rsid w:val="00C21C82"/>
    <w:rsid w:val="00C21CE6"/>
    <w:rsid w:val="00C22370"/>
    <w:rsid w:val="00C25C35"/>
    <w:rsid w:val="00C27AA9"/>
    <w:rsid w:val="00C308E8"/>
    <w:rsid w:val="00C328EC"/>
    <w:rsid w:val="00C35548"/>
    <w:rsid w:val="00C4680A"/>
    <w:rsid w:val="00C469F9"/>
    <w:rsid w:val="00C46F04"/>
    <w:rsid w:val="00C47DDB"/>
    <w:rsid w:val="00C51B8B"/>
    <w:rsid w:val="00C56E5F"/>
    <w:rsid w:val="00C614EA"/>
    <w:rsid w:val="00C62F8D"/>
    <w:rsid w:val="00C77821"/>
    <w:rsid w:val="00C80230"/>
    <w:rsid w:val="00C82DBE"/>
    <w:rsid w:val="00C82E37"/>
    <w:rsid w:val="00C85530"/>
    <w:rsid w:val="00C85819"/>
    <w:rsid w:val="00C90531"/>
    <w:rsid w:val="00C92BF0"/>
    <w:rsid w:val="00C933EA"/>
    <w:rsid w:val="00C93E7A"/>
    <w:rsid w:val="00C97F53"/>
    <w:rsid w:val="00CA0524"/>
    <w:rsid w:val="00CA17EC"/>
    <w:rsid w:val="00CA5610"/>
    <w:rsid w:val="00CA73CE"/>
    <w:rsid w:val="00CA7DC8"/>
    <w:rsid w:val="00CB01B0"/>
    <w:rsid w:val="00CB1D4D"/>
    <w:rsid w:val="00CB1F6D"/>
    <w:rsid w:val="00CB2F1A"/>
    <w:rsid w:val="00CB5450"/>
    <w:rsid w:val="00CB5CD2"/>
    <w:rsid w:val="00CB79B2"/>
    <w:rsid w:val="00CC1EF9"/>
    <w:rsid w:val="00CC6127"/>
    <w:rsid w:val="00CC635D"/>
    <w:rsid w:val="00CD125A"/>
    <w:rsid w:val="00CD174F"/>
    <w:rsid w:val="00CD5335"/>
    <w:rsid w:val="00CD5F0E"/>
    <w:rsid w:val="00CD6876"/>
    <w:rsid w:val="00CE0E4B"/>
    <w:rsid w:val="00CE22AA"/>
    <w:rsid w:val="00CE35F7"/>
    <w:rsid w:val="00CE4A3A"/>
    <w:rsid w:val="00CE4D3D"/>
    <w:rsid w:val="00CF1123"/>
    <w:rsid w:val="00CF67B3"/>
    <w:rsid w:val="00D01841"/>
    <w:rsid w:val="00D03224"/>
    <w:rsid w:val="00D03E89"/>
    <w:rsid w:val="00D1204D"/>
    <w:rsid w:val="00D122B6"/>
    <w:rsid w:val="00D1256F"/>
    <w:rsid w:val="00D15045"/>
    <w:rsid w:val="00D21883"/>
    <w:rsid w:val="00D22828"/>
    <w:rsid w:val="00D23FA7"/>
    <w:rsid w:val="00D265CE"/>
    <w:rsid w:val="00D30106"/>
    <w:rsid w:val="00D303C8"/>
    <w:rsid w:val="00D30C5A"/>
    <w:rsid w:val="00D310B0"/>
    <w:rsid w:val="00D337AF"/>
    <w:rsid w:val="00D34A2E"/>
    <w:rsid w:val="00D35102"/>
    <w:rsid w:val="00D434D4"/>
    <w:rsid w:val="00D4528B"/>
    <w:rsid w:val="00D47AA8"/>
    <w:rsid w:val="00D54C7A"/>
    <w:rsid w:val="00D601C9"/>
    <w:rsid w:val="00D602A1"/>
    <w:rsid w:val="00D613B4"/>
    <w:rsid w:val="00D6236B"/>
    <w:rsid w:val="00D657B7"/>
    <w:rsid w:val="00D67DFE"/>
    <w:rsid w:val="00D704F7"/>
    <w:rsid w:val="00D77C9C"/>
    <w:rsid w:val="00D84415"/>
    <w:rsid w:val="00D845CC"/>
    <w:rsid w:val="00D861CC"/>
    <w:rsid w:val="00D9057A"/>
    <w:rsid w:val="00D967ED"/>
    <w:rsid w:val="00DA03B9"/>
    <w:rsid w:val="00DA1908"/>
    <w:rsid w:val="00DA4CCB"/>
    <w:rsid w:val="00DB02A0"/>
    <w:rsid w:val="00DB2FFB"/>
    <w:rsid w:val="00DB3FFB"/>
    <w:rsid w:val="00DB75EF"/>
    <w:rsid w:val="00DC0A08"/>
    <w:rsid w:val="00DC2C15"/>
    <w:rsid w:val="00DD206D"/>
    <w:rsid w:val="00DD2AB9"/>
    <w:rsid w:val="00DD3C10"/>
    <w:rsid w:val="00DE0514"/>
    <w:rsid w:val="00DE2549"/>
    <w:rsid w:val="00DE4421"/>
    <w:rsid w:val="00DE749E"/>
    <w:rsid w:val="00DF6931"/>
    <w:rsid w:val="00E03D9E"/>
    <w:rsid w:val="00E0440C"/>
    <w:rsid w:val="00E0548E"/>
    <w:rsid w:val="00E05BC5"/>
    <w:rsid w:val="00E068AB"/>
    <w:rsid w:val="00E117C0"/>
    <w:rsid w:val="00E13FD0"/>
    <w:rsid w:val="00E1455A"/>
    <w:rsid w:val="00E15F6B"/>
    <w:rsid w:val="00E20323"/>
    <w:rsid w:val="00E22050"/>
    <w:rsid w:val="00E22365"/>
    <w:rsid w:val="00E22BA3"/>
    <w:rsid w:val="00E254E9"/>
    <w:rsid w:val="00E255C4"/>
    <w:rsid w:val="00E343F6"/>
    <w:rsid w:val="00E34447"/>
    <w:rsid w:val="00E3665F"/>
    <w:rsid w:val="00E36945"/>
    <w:rsid w:val="00E45821"/>
    <w:rsid w:val="00E502BA"/>
    <w:rsid w:val="00E56E68"/>
    <w:rsid w:val="00E57720"/>
    <w:rsid w:val="00E62366"/>
    <w:rsid w:val="00E72EDE"/>
    <w:rsid w:val="00E74986"/>
    <w:rsid w:val="00E755C0"/>
    <w:rsid w:val="00E7692A"/>
    <w:rsid w:val="00E77726"/>
    <w:rsid w:val="00E835E6"/>
    <w:rsid w:val="00E97075"/>
    <w:rsid w:val="00E9768C"/>
    <w:rsid w:val="00EA0979"/>
    <w:rsid w:val="00EA2391"/>
    <w:rsid w:val="00EA2FA8"/>
    <w:rsid w:val="00EA300D"/>
    <w:rsid w:val="00EA32AE"/>
    <w:rsid w:val="00EB2336"/>
    <w:rsid w:val="00EB2E87"/>
    <w:rsid w:val="00EB3EDE"/>
    <w:rsid w:val="00EB4143"/>
    <w:rsid w:val="00EB5E28"/>
    <w:rsid w:val="00EB6FFC"/>
    <w:rsid w:val="00EB7CF3"/>
    <w:rsid w:val="00EC2723"/>
    <w:rsid w:val="00EC6B5F"/>
    <w:rsid w:val="00ED6AEA"/>
    <w:rsid w:val="00ED7CDC"/>
    <w:rsid w:val="00EE05C2"/>
    <w:rsid w:val="00EE0B19"/>
    <w:rsid w:val="00EE60CB"/>
    <w:rsid w:val="00EF041F"/>
    <w:rsid w:val="00EF55B3"/>
    <w:rsid w:val="00EF5F8C"/>
    <w:rsid w:val="00F03196"/>
    <w:rsid w:val="00F03CE3"/>
    <w:rsid w:val="00F04F80"/>
    <w:rsid w:val="00F10E2A"/>
    <w:rsid w:val="00F17E10"/>
    <w:rsid w:val="00F20D85"/>
    <w:rsid w:val="00F214B3"/>
    <w:rsid w:val="00F23656"/>
    <w:rsid w:val="00F246FA"/>
    <w:rsid w:val="00F25359"/>
    <w:rsid w:val="00F317B7"/>
    <w:rsid w:val="00F333AC"/>
    <w:rsid w:val="00F33E8F"/>
    <w:rsid w:val="00F3483D"/>
    <w:rsid w:val="00F36935"/>
    <w:rsid w:val="00F45185"/>
    <w:rsid w:val="00F46B5C"/>
    <w:rsid w:val="00F46C0D"/>
    <w:rsid w:val="00F47217"/>
    <w:rsid w:val="00F5080A"/>
    <w:rsid w:val="00F50917"/>
    <w:rsid w:val="00F5265E"/>
    <w:rsid w:val="00F60602"/>
    <w:rsid w:val="00F617E1"/>
    <w:rsid w:val="00F63FCA"/>
    <w:rsid w:val="00F6616A"/>
    <w:rsid w:val="00F67117"/>
    <w:rsid w:val="00F70114"/>
    <w:rsid w:val="00F72DA5"/>
    <w:rsid w:val="00F84C4E"/>
    <w:rsid w:val="00F8551B"/>
    <w:rsid w:val="00F87F29"/>
    <w:rsid w:val="00F911DD"/>
    <w:rsid w:val="00F91444"/>
    <w:rsid w:val="00F921D6"/>
    <w:rsid w:val="00F92EE0"/>
    <w:rsid w:val="00F9654B"/>
    <w:rsid w:val="00F979EE"/>
    <w:rsid w:val="00FA2F4C"/>
    <w:rsid w:val="00FA693A"/>
    <w:rsid w:val="00FB1417"/>
    <w:rsid w:val="00FB3777"/>
    <w:rsid w:val="00FC051F"/>
    <w:rsid w:val="00FC3902"/>
    <w:rsid w:val="00FC49C1"/>
    <w:rsid w:val="00FD2264"/>
    <w:rsid w:val="00FD3933"/>
    <w:rsid w:val="00FD59CE"/>
    <w:rsid w:val="00FD72A8"/>
    <w:rsid w:val="00FD78BA"/>
    <w:rsid w:val="00FE11C8"/>
    <w:rsid w:val="00FE2D45"/>
    <w:rsid w:val="00FE4765"/>
    <w:rsid w:val="00FE6671"/>
    <w:rsid w:val="00FF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016A58"/>
  <w14:defaultImageDpi w14:val="330"/>
  <w15:chartTrackingRefBased/>
  <w15:docId w15:val="{92EA8EDF-5102-4C41-B834-578D53E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1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4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E00"/>
  </w:style>
  <w:style w:type="paragraph" w:styleId="Heading1">
    <w:name w:val="heading 1"/>
    <w:basedOn w:val="Normal"/>
    <w:next w:val="Normal"/>
    <w:link w:val="Heading1Char"/>
    <w:uiPriority w:val="2"/>
    <w:qFormat/>
    <w:rsid w:val="00417C99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b/>
      <w:color w:val="5B3A57" w:themeColor="accent1"/>
      <w:sz w:val="40"/>
      <w:szCs w:val="32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740DB9"/>
    <w:pPr>
      <w:numPr>
        <w:ilvl w:val="1"/>
      </w:numPr>
      <w:spacing w:after="120"/>
      <w:outlineLvl w:val="1"/>
    </w:pPr>
    <w:rPr>
      <w:sz w:val="30"/>
    </w:rPr>
  </w:style>
  <w:style w:type="paragraph" w:styleId="Heading3">
    <w:name w:val="heading 3"/>
    <w:basedOn w:val="Heading2"/>
    <w:next w:val="Normal"/>
    <w:link w:val="Heading3Char"/>
    <w:uiPriority w:val="2"/>
    <w:qFormat/>
    <w:rsid w:val="00740DB9"/>
    <w:pPr>
      <w:numPr>
        <w:ilvl w:val="2"/>
      </w:numPr>
      <w:outlineLvl w:val="2"/>
    </w:pPr>
    <w:rPr>
      <w:sz w:val="26"/>
      <w:szCs w:val="20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936A7C"/>
    <w:pPr>
      <w:numPr>
        <w:ilvl w:val="0"/>
      </w:numPr>
      <w:outlineLvl w:val="3"/>
    </w:pPr>
    <w:rPr>
      <w:color w:val="71767B" w:themeColor="accent2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244F8"/>
    <w:pPr>
      <w:keepNext/>
      <w:keepLines/>
      <w:numPr>
        <w:ilvl w:val="4"/>
        <w:numId w:val="18"/>
      </w:numPr>
      <w:spacing w:before="40" w:after="0"/>
      <w:outlineLvl w:val="4"/>
    </w:pPr>
    <w:rPr>
      <w:rFonts w:asciiTheme="majorHAnsi" w:eastAsiaTheme="majorEastAsia" w:hAnsiTheme="majorHAnsi" w:cstheme="majorBidi"/>
      <w:color w:val="432B4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4F8"/>
    <w:pPr>
      <w:keepNext/>
      <w:keepLines/>
      <w:numPr>
        <w:ilvl w:val="5"/>
        <w:numId w:val="18"/>
      </w:numPr>
      <w:spacing w:before="40" w:after="0"/>
      <w:outlineLvl w:val="5"/>
    </w:pPr>
    <w:rPr>
      <w:rFonts w:asciiTheme="majorHAnsi" w:eastAsiaTheme="majorEastAsia" w:hAnsiTheme="majorHAnsi" w:cstheme="majorBidi"/>
      <w:color w:val="2D1C2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4F8"/>
    <w:pPr>
      <w:keepNext/>
      <w:keepLines/>
      <w:numPr>
        <w:ilvl w:val="6"/>
        <w:numId w:val="1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D1C2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4F8"/>
    <w:pPr>
      <w:keepNext/>
      <w:keepLines/>
      <w:numPr>
        <w:ilvl w:val="7"/>
        <w:numId w:val="1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4F8"/>
    <w:pPr>
      <w:keepNext/>
      <w:keepLines/>
      <w:numPr>
        <w:ilvl w:val="8"/>
        <w:numId w:val="1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2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semiHidden/>
    <w:qFormat/>
    <w:rsid w:val="00316186"/>
    <w:pPr>
      <w:spacing w:after="160" w:line="259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74A53"/>
    <w:rPr>
      <w:color w:val="808080"/>
    </w:rPr>
  </w:style>
  <w:style w:type="paragraph" w:styleId="NoSpacing">
    <w:name w:val="No Spacing"/>
    <w:link w:val="NoSpacingChar"/>
    <w:uiPriority w:val="2"/>
    <w:semiHidden/>
    <w:rsid w:val="00874A53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2"/>
    <w:rsid w:val="00936A7C"/>
    <w:rPr>
      <w:rFonts w:asciiTheme="majorHAnsi" w:eastAsiaTheme="majorEastAsia" w:hAnsiTheme="majorHAnsi" w:cstheme="majorBidi"/>
      <w:b/>
      <w:color w:val="71767B" w:themeColor="accent2"/>
      <w:sz w:val="24"/>
      <w:szCs w:val="20"/>
    </w:rPr>
  </w:style>
  <w:style w:type="table" w:styleId="TableGridLight">
    <w:name w:val="Grid Table Light"/>
    <w:basedOn w:val="TableNormal"/>
    <w:uiPriority w:val="40"/>
    <w:rsid w:val="0035286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semiHidden/>
    <w:rsid w:val="008D29CC"/>
    <w:pPr>
      <w:tabs>
        <w:tab w:val="center" w:pos="4513"/>
        <w:tab w:val="right" w:pos="9026"/>
      </w:tabs>
      <w:spacing w:before="240" w:after="48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1653D"/>
    <w:rPr>
      <w:sz w:val="16"/>
    </w:rPr>
  </w:style>
  <w:style w:type="paragraph" w:styleId="Footer">
    <w:name w:val="footer"/>
    <w:basedOn w:val="Normal"/>
    <w:link w:val="FooterChar"/>
    <w:uiPriority w:val="99"/>
    <w:rsid w:val="00282DAD"/>
    <w:pPr>
      <w:tabs>
        <w:tab w:val="center" w:pos="4513"/>
        <w:tab w:val="right" w:pos="9026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BD467D"/>
    <w:rPr>
      <w:sz w:val="16"/>
    </w:rPr>
  </w:style>
  <w:style w:type="paragraph" w:customStyle="1" w:styleId="Infoboxheading">
    <w:name w:val="Infobox heading"/>
    <w:basedOn w:val="Heading1"/>
    <w:uiPriority w:val="99"/>
    <w:semiHidden/>
    <w:rsid w:val="003D660D"/>
    <w:pPr>
      <w:keepNext w:val="0"/>
      <w:keepLines w:val="0"/>
      <w:framePr w:wrap="around" w:hAnchor="text" w:yAlign="bottom"/>
      <w:tabs>
        <w:tab w:val="left" w:pos="560"/>
        <w:tab w:val="right" w:pos="9320"/>
      </w:tabs>
      <w:suppressAutoHyphens/>
      <w:autoSpaceDE w:val="0"/>
      <w:autoSpaceDN w:val="0"/>
      <w:adjustRightInd w:val="0"/>
      <w:spacing w:before="0" w:after="170" w:line="40" w:lineRule="atLeast"/>
      <w:textAlignment w:val="center"/>
      <w:outlineLvl w:val="9"/>
    </w:pPr>
    <w:rPr>
      <w:rFonts w:eastAsiaTheme="minorHAnsi" w:cs="Panton Narrow SemiBold"/>
      <w:bCs/>
      <w:color w:val="E40375"/>
      <w:sz w:val="24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2"/>
    <w:rsid w:val="00417C99"/>
    <w:rPr>
      <w:rFonts w:asciiTheme="majorHAnsi" w:eastAsiaTheme="majorEastAsia" w:hAnsiTheme="majorHAnsi" w:cstheme="majorBidi"/>
      <w:b/>
      <w:color w:val="5B3A57" w:themeColor="accen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740DB9"/>
    <w:rPr>
      <w:rFonts w:asciiTheme="majorHAnsi" w:eastAsiaTheme="majorEastAsia" w:hAnsiTheme="majorHAnsi" w:cstheme="majorBidi"/>
      <w:b/>
      <w:color w:val="5B3A57" w:themeColor="accent1"/>
      <w:sz w:val="30"/>
      <w:szCs w:val="32"/>
    </w:rPr>
  </w:style>
  <w:style w:type="character" w:customStyle="1" w:styleId="Heading3Char">
    <w:name w:val="Heading 3 Char"/>
    <w:basedOn w:val="DefaultParagraphFont"/>
    <w:link w:val="Heading3"/>
    <w:uiPriority w:val="2"/>
    <w:rsid w:val="00740DB9"/>
    <w:rPr>
      <w:rFonts w:asciiTheme="majorHAnsi" w:eastAsiaTheme="majorEastAsia" w:hAnsiTheme="majorHAnsi" w:cstheme="majorBidi"/>
      <w:b/>
      <w:color w:val="5B3A57" w:themeColor="accent1"/>
      <w:sz w:val="26"/>
      <w:szCs w:val="20"/>
    </w:rPr>
  </w:style>
  <w:style w:type="paragraph" w:styleId="Quote">
    <w:name w:val="Quote"/>
    <w:basedOn w:val="Normal"/>
    <w:next w:val="Normal"/>
    <w:link w:val="QuoteChar"/>
    <w:uiPriority w:val="5"/>
    <w:qFormat/>
    <w:rsid w:val="006D2E49"/>
    <w:pPr>
      <w:spacing w:before="240" w:after="240"/>
      <w:ind w:right="720"/>
      <w:jc w:val="center"/>
    </w:pPr>
    <w:rPr>
      <w:i/>
      <w:color w:val="E40375" w:themeColor="accent3"/>
      <w:sz w:val="28"/>
    </w:rPr>
  </w:style>
  <w:style w:type="character" w:customStyle="1" w:styleId="QuoteChar">
    <w:name w:val="Quote Char"/>
    <w:basedOn w:val="DefaultParagraphFont"/>
    <w:link w:val="Quote"/>
    <w:uiPriority w:val="5"/>
    <w:rsid w:val="00CA5610"/>
    <w:rPr>
      <w:i/>
      <w:color w:val="E40375" w:themeColor="accent3"/>
      <w:sz w:val="28"/>
    </w:rPr>
  </w:style>
  <w:style w:type="paragraph" w:customStyle="1" w:styleId="Smallprint">
    <w:name w:val="Small print"/>
    <w:basedOn w:val="Normal"/>
    <w:uiPriority w:val="99"/>
    <w:semiHidden/>
    <w:rsid w:val="00D265CE"/>
    <w:pPr>
      <w:tabs>
        <w:tab w:val="left" w:pos="240"/>
        <w:tab w:val="left" w:pos="440"/>
        <w:tab w:val="left" w:pos="560"/>
        <w:tab w:val="left" w:pos="640"/>
        <w:tab w:val="left" w:pos="720"/>
        <w:tab w:val="left" w:pos="820"/>
        <w:tab w:val="left" w:pos="1040"/>
        <w:tab w:val="left" w:pos="1080"/>
        <w:tab w:val="left" w:pos="1520"/>
        <w:tab w:val="right" w:pos="9320"/>
      </w:tabs>
      <w:suppressAutoHyphens/>
      <w:autoSpaceDE w:val="0"/>
      <w:autoSpaceDN w:val="0"/>
      <w:adjustRightInd w:val="0"/>
      <w:spacing w:after="113" w:line="200" w:lineRule="atLeast"/>
      <w:textAlignment w:val="center"/>
    </w:pPr>
    <w:rPr>
      <w:rFonts w:cs="Panton"/>
      <w:color w:val="626366"/>
      <w:sz w:val="16"/>
      <w:szCs w:val="14"/>
      <w:lang w:val="en-US"/>
    </w:rPr>
  </w:style>
  <w:style w:type="paragraph" w:customStyle="1" w:styleId="ListBulletlvl1">
    <w:name w:val="List Bullet lvl1"/>
    <w:basedOn w:val="Normal"/>
    <w:uiPriority w:val="4"/>
    <w:qFormat/>
    <w:rsid w:val="001C0978"/>
    <w:pPr>
      <w:numPr>
        <w:numId w:val="1"/>
      </w:numPr>
    </w:pPr>
  </w:style>
  <w:style w:type="paragraph" w:customStyle="1" w:styleId="ListBulletlvl2">
    <w:name w:val="List Bullet lvl2"/>
    <w:basedOn w:val="ListBulletlvl1"/>
    <w:uiPriority w:val="4"/>
    <w:qFormat/>
    <w:rsid w:val="00613264"/>
    <w:pPr>
      <w:numPr>
        <w:ilvl w:val="1"/>
      </w:numPr>
    </w:pPr>
  </w:style>
  <w:style w:type="paragraph" w:customStyle="1" w:styleId="ListBulletlvl3">
    <w:name w:val="List Bullet lvl3"/>
    <w:basedOn w:val="ListBulletlvl2"/>
    <w:uiPriority w:val="4"/>
    <w:qFormat/>
    <w:rsid w:val="00613264"/>
    <w:pPr>
      <w:numPr>
        <w:ilvl w:val="2"/>
      </w:numPr>
    </w:pPr>
  </w:style>
  <w:style w:type="paragraph" w:customStyle="1" w:styleId="IntroText">
    <w:name w:val="Intro Text"/>
    <w:basedOn w:val="Normal"/>
    <w:uiPriority w:val="3"/>
    <w:qFormat/>
    <w:rsid w:val="00E254E9"/>
    <w:pPr>
      <w:spacing w:before="360" w:after="360"/>
    </w:pPr>
    <w:rPr>
      <w:b/>
      <w:bCs/>
      <w:color w:val="757575" w:themeColor="background2" w:themeShade="80"/>
      <w:sz w:val="28"/>
      <w:szCs w:val="32"/>
    </w:rPr>
  </w:style>
  <w:style w:type="paragraph" w:customStyle="1" w:styleId="Source">
    <w:name w:val="Source"/>
    <w:basedOn w:val="Normal"/>
    <w:next w:val="Normal"/>
    <w:uiPriority w:val="7"/>
    <w:qFormat/>
    <w:rsid w:val="00A61650"/>
    <w:pPr>
      <w:keepLines/>
      <w:numPr>
        <w:numId w:val="4"/>
      </w:numPr>
      <w:spacing w:before="60" w:after="60"/>
    </w:pPr>
    <w:rPr>
      <w:color w:val="5B3A57"/>
      <w:sz w:val="18"/>
      <w:szCs w:val="18"/>
    </w:rPr>
  </w:style>
  <w:style w:type="paragraph" w:customStyle="1" w:styleId="Note">
    <w:name w:val="Note"/>
    <w:basedOn w:val="Source"/>
    <w:next w:val="Normal"/>
    <w:uiPriority w:val="7"/>
    <w:qFormat/>
    <w:rsid w:val="00BB1539"/>
    <w:pPr>
      <w:numPr>
        <w:ilvl w:val="1"/>
      </w:numPr>
    </w:pPr>
  </w:style>
  <w:style w:type="paragraph" w:customStyle="1" w:styleId="NoteSourceList1">
    <w:name w:val="NoteSource List1"/>
    <w:basedOn w:val="NoteSourceStandard"/>
    <w:uiPriority w:val="8"/>
    <w:qFormat/>
    <w:rsid w:val="00BB1539"/>
    <w:pPr>
      <w:numPr>
        <w:numId w:val="3"/>
      </w:numPr>
    </w:pPr>
  </w:style>
  <w:style w:type="paragraph" w:customStyle="1" w:styleId="NoteSourceStandard">
    <w:name w:val="NoteSource Standard"/>
    <w:basedOn w:val="Source"/>
    <w:uiPriority w:val="8"/>
    <w:qFormat/>
    <w:rsid w:val="00BB1539"/>
    <w:pPr>
      <w:numPr>
        <w:numId w:val="0"/>
      </w:numPr>
    </w:pPr>
  </w:style>
  <w:style w:type="paragraph" w:customStyle="1" w:styleId="NoteSourceList2">
    <w:name w:val="NoteSource List2"/>
    <w:basedOn w:val="NoteSourceList1"/>
    <w:uiPriority w:val="8"/>
    <w:rsid w:val="00BB1539"/>
    <w:pPr>
      <w:numPr>
        <w:ilvl w:val="1"/>
      </w:numPr>
    </w:pPr>
  </w:style>
  <w:style w:type="paragraph" w:customStyle="1" w:styleId="NoteSourceList3">
    <w:name w:val="NoteSource List3"/>
    <w:basedOn w:val="NoteSourceList2"/>
    <w:uiPriority w:val="8"/>
    <w:rsid w:val="00BB1539"/>
    <w:pPr>
      <w:numPr>
        <w:ilvl w:val="2"/>
      </w:numPr>
    </w:pPr>
  </w:style>
  <w:style w:type="paragraph" w:customStyle="1" w:styleId="ListNumberlvl1">
    <w:name w:val="List Number lvl1"/>
    <w:basedOn w:val="Normal"/>
    <w:uiPriority w:val="4"/>
    <w:qFormat/>
    <w:rsid w:val="00B140FB"/>
    <w:pPr>
      <w:numPr>
        <w:numId w:val="2"/>
      </w:numPr>
    </w:pPr>
    <w:rPr>
      <w:rFonts w:eastAsia="Calibri" w:cstheme="minorHAnsi"/>
      <w:szCs w:val="24"/>
    </w:rPr>
  </w:style>
  <w:style w:type="paragraph" w:customStyle="1" w:styleId="ListNumberlvl2">
    <w:name w:val="List Number lvl2"/>
    <w:basedOn w:val="ListNumberlvl1"/>
    <w:uiPriority w:val="4"/>
    <w:qFormat/>
    <w:rsid w:val="00613264"/>
    <w:pPr>
      <w:numPr>
        <w:ilvl w:val="1"/>
      </w:numPr>
    </w:pPr>
  </w:style>
  <w:style w:type="paragraph" w:customStyle="1" w:styleId="ListNumberlvl3">
    <w:name w:val="List Number lvl3"/>
    <w:basedOn w:val="ListNumberlvl2"/>
    <w:uiPriority w:val="4"/>
    <w:qFormat/>
    <w:rsid w:val="00613264"/>
    <w:pPr>
      <w:numPr>
        <w:ilvl w:val="2"/>
      </w:numPr>
    </w:pPr>
  </w:style>
  <w:style w:type="paragraph" w:customStyle="1" w:styleId="LegalNumberLevel5">
    <w:name w:val="Legal Number Level 5"/>
    <w:basedOn w:val="Normal"/>
    <w:uiPriority w:val="19"/>
    <w:semiHidden/>
    <w:rsid w:val="00905342"/>
    <w:pPr>
      <w:numPr>
        <w:ilvl w:val="4"/>
        <w:numId w:val="8"/>
      </w:numPr>
      <w:tabs>
        <w:tab w:val="left" w:pos="1276"/>
      </w:tabs>
      <w:spacing w:before="120" w:after="240" w:line="240" w:lineRule="auto"/>
      <w:jc w:val="both"/>
    </w:pPr>
    <w:rPr>
      <w:sz w:val="18"/>
      <w:szCs w:val="18"/>
    </w:rPr>
  </w:style>
  <w:style w:type="paragraph" w:customStyle="1" w:styleId="LegalBody">
    <w:name w:val="Legal Body"/>
    <w:basedOn w:val="Normal"/>
    <w:uiPriority w:val="19"/>
    <w:semiHidden/>
    <w:qFormat/>
    <w:rsid w:val="00905342"/>
    <w:pPr>
      <w:spacing w:before="240" w:after="240" w:line="240" w:lineRule="auto"/>
      <w:ind w:left="567"/>
    </w:pPr>
    <w:rPr>
      <w:sz w:val="18"/>
    </w:rPr>
  </w:style>
  <w:style w:type="paragraph" w:customStyle="1" w:styleId="LegalHeading1">
    <w:name w:val="Legal Heading 1"/>
    <w:basedOn w:val="Normal"/>
    <w:uiPriority w:val="19"/>
    <w:semiHidden/>
    <w:rsid w:val="004C491E"/>
    <w:pPr>
      <w:keepNext/>
      <w:keepLines/>
      <w:pBdr>
        <w:bottom w:val="single" w:sz="4" w:space="5" w:color="EBEBEB" w:themeColor="background2"/>
      </w:pBdr>
      <w:spacing w:before="240" w:after="240" w:line="240" w:lineRule="auto"/>
    </w:pPr>
    <w:rPr>
      <w:rFonts w:asciiTheme="majorHAnsi" w:eastAsia="Times New Roman" w:hAnsiTheme="majorHAnsi" w:cs="Times New Roman"/>
      <w:caps/>
      <w:sz w:val="24"/>
      <w:szCs w:val="32"/>
      <w:lang w:eastAsia="en-AU"/>
    </w:rPr>
  </w:style>
  <w:style w:type="paragraph" w:styleId="TOCHeading">
    <w:name w:val="TOC Heading"/>
    <w:basedOn w:val="Heading1"/>
    <w:next w:val="Normal"/>
    <w:uiPriority w:val="39"/>
    <w:semiHidden/>
    <w:qFormat/>
    <w:rsid w:val="00917A1E"/>
  </w:style>
  <w:style w:type="paragraph" w:customStyle="1" w:styleId="LegalNumberLevel1">
    <w:name w:val="Legal Number Level 1"/>
    <w:basedOn w:val="Normal"/>
    <w:uiPriority w:val="19"/>
    <w:semiHidden/>
    <w:qFormat/>
    <w:rsid w:val="00DE749E"/>
    <w:pPr>
      <w:numPr>
        <w:numId w:val="7"/>
      </w:numPr>
      <w:spacing w:before="240" w:after="240" w:line="240" w:lineRule="auto"/>
      <w:ind w:left="567" w:hanging="567"/>
    </w:pPr>
    <w:rPr>
      <w:rFonts w:asciiTheme="majorHAnsi" w:eastAsia="Times New Roman" w:hAnsiTheme="majorHAnsi" w:cs="Times New Roman"/>
      <w:caps/>
      <w:lang w:eastAsia="en-AU"/>
    </w:rPr>
  </w:style>
  <w:style w:type="paragraph" w:customStyle="1" w:styleId="LegalNumberLevel2">
    <w:name w:val="Legal Number Level 2"/>
    <w:basedOn w:val="BodyText"/>
    <w:uiPriority w:val="19"/>
    <w:semiHidden/>
    <w:qFormat/>
    <w:rsid w:val="00DE749E"/>
    <w:pPr>
      <w:numPr>
        <w:ilvl w:val="1"/>
        <w:numId w:val="7"/>
      </w:numPr>
      <w:spacing w:before="120" w:line="240" w:lineRule="auto"/>
      <w:ind w:left="567" w:hanging="567"/>
    </w:pPr>
    <w:rPr>
      <w:rFonts w:eastAsia="Times New Roman" w:cs="Times New Roman"/>
      <w:sz w:val="18"/>
      <w:lang w:eastAsia="en-AU"/>
    </w:rPr>
  </w:style>
  <w:style w:type="paragraph" w:customStyle="1" w:styleId="LegalNumberLevel3">
    <w:name w:val="Legal Number Level 3"/>
    <w:basedOn w:val="LegalNumberLevel2"/>
    <w:uiPriority w:val="19"/>
    <w:semiHidden/>
    <w:qFormat/>
    <w:rsid w:val="00905342"/>
    <w:pPr>
      <w:numPr>
        <w:ilvl w:val="2"/>
        <w:numId w:val="8"/>
      </w:numPr>
      <w:spacing w:after="240"/>
      <w:ind w:left="852"/>
    </w:pPr>
  </w:style>
  <w:style w:type="numbering" w:customStyle="1" w:styleId="CivLegal">
    <w:name w:val="CivLegal"/>
    <w:uiPriority w:val="99"/>
    <w:rsid w:val="00905342"/>
    <w:pPr>
      <w:numPr>
        <w:numId w:val="6"/>
      </w:numPr>
    </w:pPr>
  </w:style>
  <w:style w:type="paragraph" w:customStyle="1" w:styleId="LegalNumberLevel4">
    <w:name w:val="Legal Number Level 4"/>
    <w:basedOn w:val="Normal"/>
    <w:uiPriority w:val="19"/>
    <w:semiHidden/>
    <w:qFormat/>
    <w:rsid w:val="00905342"/>
    <w:pPr>
      <w:numPr>
        <w:ilvl w:val="3"/>
        <w:numId w:val="8"/>
      </w:numPr>
      <w:spacing w:before="120" w:after="240" w:line="240" w:lineRule="auto"/>
    </w:pPr>
    <w:rPr>
      <w:rFonts w:eastAsia="Times New Roman" w:cs="Times New Roman"/>
      <w:sz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05342"/>
  </w:style>
  <w:style w:type="character" w:customStyle="1" w:styleId="BodyTextChar">
    <w:name w:val="Body Text Char"/>
    <w:basedOn w:val="DefaultParagraphFont"/>
    <w:link w:val="BodyText"/>
    <w:uiPriority w:val="99"/>
    <w:semiHidden/>
    <w:rsid w:val="00905342"/>
  </w:style>
  <w:style w:type="paragraph" w:styleId="TOC1">
    <w:name w:val="toc 1"/>
    <w:basedOn w:val="Normal"/>
    <w:next w:val="Normal"/>
    <w:autoRedefine/>
    <w:uiPriority w:val="39"/>
    <w:semiHidden/>
    <w:rsid w:val="00490D36"/>
    <w:pPr>
      <w:tabs>
        <w:tab w:val="right" w:leader="dot" w:pos="9628"/>
      </w:tabs>
      <w:spacing w:before="120" w:after="40"/>
      <w:ind w:left="425" w:hanging="425"/>
    </w:pPr>
    <w:rPr>
      <w:rFonts w:asciiTheme="majorHAnsi" w:hAnsiTheme="majorHAnsi"/>
      <w:b/>
      <w:caps/>
      <w:color w:val="5B3A57" w:themeColor="accent1"/>
    </w:rPr>
  </w:style>
  <w:style w:type="paragraph" w:styleId="TOC2">
    <w:name w:val="toc 2"/>
    <w:basedOn w:val="Normal"/>
    <w:next w:val="Normal"/>
    <w:autoRedefine/>
    <w:uiPriority w:val="39"/>
    <w:semiHidden/>
    <w:rsid w:val="008D29CC"/>
    <w:pPr>
      <w:tabs>
        <w:tab w:val="right" w:leader="dot" w:pos="9628"/>
      </w:tabs>
      <w:spacing w:after="40"/>
    </w:pPr>
    <w:rPr>
      <w:rFonts w:asciiTheme="majorHAnsi" w:hAnsiTheme="majorHAnsi"/>
      <w:b/>
      <w:color w:val="5B3A57" w:themeColor="accent1"/>
    </w:rPr>
  </w:style>
  <w:style w:type="paragraph" w:styleId="TOC3">
    <w:name w:val="toc 3"/>
    <w:basedOn w:val="Normal"/>
    <w:next w:val="Normal"/>
    <w:autoRedefine/>
    <w:uiPriority w:val="39"/>
    <w:semiHidden/>
    <w:rsid w:val="008D29CC"/>
    <w:pPr>
      <w:tabs>
        <w:tab w:val="right" w:leader="dot" w:pos="9628"/>
      </w:tabs>
      <w:spacing w:after="40"/>
      <w:ind w:left="431" w:hanging="431"/>
    </w:pPr>
    <w:rPr>
      <w:rFonts w:asciiTheme="majorHAnsi" w:hAnsiTheme="majorHAnsi"/>
      <w:b/>
      <w:color w:val="5B3A57" w:themeColor="accent1"/>
    </w:rPr>
  </w:style>
  <w:style w:type="character" w:styleId="Hyperlink">
    <w:name w:val="Hyperlink"/>
    <w:basedOn w:val="DefaultParagraphFont"/>
    <w:uiPriority w:val="99"/>
    <w:rsid w:val="00917A1E"/>
    <w:rPr>
      <w:noProof/>
      <w:color w:val="A91F77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B11D17"/>
    <w:pPr>
      <w:spacing w:line="240" w:lineRule="auto"/>
      <w:ind w:right="1985"/>
      <w:contextualSpacing/>
    </w:pPr>
    <w:rPr>
      <w:rFonts w:asciiTheme="majorHAnsi" w:eastAsiaTheme="majorEastAsia" w:hAnsiTheme="majorHAnsi" w:cstheme="majorBidi"/>
      <w:color w:val="5B3A57" w:themeColor="accent1"/>
      <w:spacing w:val="-10"/>
      <w:kern w:val="28"/>
      <w:sz w:val="56"/>
      <w:szCs w:val="56"/>
    </w:rPr>
  </w:style>
  <w:style w:type="paragraph" w:customStyle="1" w:styleId="TableBullet2">
    <w:name w:val="TableBullet2"/>
    <w:basedOn w:val="TableBullet1"/>
    <w:uiPriority w:val="6"/>
    <w:qFormat/>
    <w:rsid w:val="009E5CE8"/>
    <w:pPr>
      <w:numPr>
        <w:ilvl w:val="1"/>
      </w:numPr>
    </w:pPr>
  </w:style>
  <w:style w:type="paragraph" w:customStyle="1" w:styleId="TableBody">
    <w:name w:val="Table Body"/>
    <w:basedOn w:val="Normal"/>
    <w:link w:val="TableBodyChar"/>
    <w:uiPriority w:val="6"/>
    <w:qFormat/>
    <w:rsid w:val="00810208"/>
    <w:pPr>
      <w:spacing w:before="70" w:after="70" w:line="240" w:lineRule="auto"/>
    </w:pPr>
  </w:style>
  <w:style w:type="paragraph" w:styleId="Caption">
    <w:name w:val="caption"/>
    <w:basedOn w:val="Normal"/>
    <w:next w:val="Normal"/>
    <w:link w:val="CaptionChar"/>
    <w:uiPriority w:val="99"/>
    <w:qFormat/>
    <w:rsid w:val="001A59A2"/>
    <w:pPr>
      <w:keepNext/>
      <w:keepLines/>
      <w:spacing w:before="120" w:line="240" w:lineRule="auto"/>
      <w:ind w:left="851" w:hanging="851"/>
    </w:pPr>
    <w:rPr>
      <w:rFonts w:eastAsia="Segoe UI" w:cstheme="minorHAnsi"/>
      <w:bCs/>
      <w:szCs w:val="24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1A59A2"/>
    <w:rPr>
      <w:rFonts w:eastAsia="Segoe UI" w:cstheme="minorHAnsi"/>
      <w:bCs/>
      <w:szCs w:val="24"/>
    </w:rPr>
  </w:style>
  <w:style w:type="paragraph" w:customStyle="1" w:styleId="TableHeading">
    <w:name w:val="Table Heading"/>
    <w:basedOn w:val="TableBody"/>
    <w:uiPriority w:val="5"/>
    <w:qFormat/>
    <w:rsid w:val="002C7AFD"/>
    <w:pPr>
      <w:spacing w:before="100" w:after="100"/>
    </w:pPr>
    <w:rPr>
      <w:rFonts w:eastAsia="Segoe UI" w:cs="Times New Roman"/>
      <w:color w:val="FFFFFF" w:themeColor="background1"/>
    </w:rPr>
  </w:style>
  <w:style w:type="character" w:customStyle="1" w:styleId="TableBodyChar">
    <w:name w:val="Table Body Char"/>
    <w:basedOn w:val="DefaultParagraphFont"/>
    <w:link w:val="TableBody"/>
    <w:uiPriority w:val="6"/>
    <w:rsid w:val="00810208"/>
  </w:style>
  <w:style w:type="paragraph" w:customStyle="1" w:styleId="TableBullet1">
    <w:name w:val="TableBullet1"/>
    <w:basedOn w:val="TableBody"/>
    <w:uiPriority w:val="6"/>
    <w:qFormat/>
    <w:rsid w:val="009E5CE8"/>
    <w:pPr>
      <w:numPr>
        <w:numId w:val="9"/>
      </w:numPr>
    </w:pPr>
    <w:rPr>
      <w:rFonts w:eastAsia="Segoe UI" w:cs="Times New Roman"/>
      <w:szCs w:val="24"/>
    </w:rPr>
  </w:style>
  <w:style w:type="table" w:customStyle="1" w:styleId="TheWomensTableStyle1default">
    <w:name w:val="The Women’s Table Style 1 (default)"/>
    <w:basedOn w:val="TableNormal"/>
    <w:uiPriority w:val="99"/>
    <w:rsid w:val="00D67DFE"/>
    <w:pPr>
      <w:spacing w:before="70" w:after="70" w:line="240" w:lineRule="auto"/>
    </w:pPr>
    <w:rPr>
      <w:rFonts w:eastAsia="Arial" w:cs="Times New Roman"/>
    </w:rPr>
    <w:tblPr>
      <w:tblStyleRowBandSize w:val="1"/>
      <w:tblStyleColBandSize w:val="1"/>
      <w:tblBorders>
        <w:top w:val="single" w:sz="4" w:space="0" w:color="B0B0B0" w:themeColor="background2" w:themeShade="BF"/>
        <w:bottom w:val="single" w:sz="4" w:space="0" w:color="B0B0B0" w:themeColor="background2" w:themeShade="BF"/>
        <w:insideH w:val="single" w:sz="4" w:space="0" w:color="B0B0B0" w:themeColor="background2" w:themeShade="BF"/>
      </w:tblBorders>
    </w:tblPr>
    <w:tcPr>
      <w:shd w:val="clear" w:color="auto" w:fill="FFFFFF"/>
    </w:tcPr>
    <w:tblStylePr w:type="firstRow">
      <w:pPr>
        <w:wordWrap/>
        <w:spacing w:beforeLines="0" w:before="100" w:beforeAutospacing="0" w:afterLines="0" w:after="100" w:afterAutospacing="0" w:line="240" w:lineRule="auto"/>
        <w:contextualSpacing w:val="0"/>
        <w:jc w:val="left"/>
      </w:pPr>
      <w:rPr>
        <w:rFonts w:asciiTheme="minorHAnsi" w:hAnsiTheme="minorHAnsi"/>
        <w:b/>
        <w:color w:val="FFFFFF" w:themeColor="background1"/>
        <w:sz w:val="22"/>
      </w:rPr>
      <w:tblPr/>
      <w:tcPr>
        <w:tcBorders>
          <w:top w:val="single" w:sz="4" w:space="0" w:color="5B3A57" w:themeColor="accent1"/>
          <w:left w:val="nil"/>
          <w:bottom w:val="single" w:sz="4" w:space="0" w:color="5B3A57" w:themeColor="accent1"/>
          <w:right w:val="nil"/>
          <w:insideH w:val="nil"/>
          <w:insideV w:val="nil"/>
          <w:tl2br w:val="nil"/>
          <w:tr2bl w:val="nil"/>
        </w:tcBorders>
        <w:shd w:val="clear" w:color="auto" w:fill="5B3A57" w:themeFill="accent1"/>
      </w:tcPr>
    </w:tblStylePr>
    <w:tblStylePr w:type="lastRow">
      <w:pPr>
        <w:wordWrap/>
        <w:spacing w:beforeLines="0" w:before="70" w:beforeAutospacing="0" w:afterLines="0" w:after="70" w:afterAutospacing="0" w:line="240" w:lineRule="auto"/>
        <w:contextualSpacing w:val="0"/>
      </w:pPr>
      <w:rPr>
        <w:rFonts w:asciiTheme="minorHAnsi" w:hAnsiTheme="minorHAnsi"/>
        <w:b/>
        <w:color w:val="auto"/>
      </w:rPr>
      <w:tblPr/>
      <w:tcPr>
        <w:tcBorders>
          <w:top w:val="single" w:sz="8" w:space="0" w:color="5B3A57" w:themeColor="accent1"/>
          <w:left w:val="nil"/>
          <w:bottom w:val="single" w:sz="8" w:space="0" w:color="5B3A57" w:themeColor="accent1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wordWrap/>
        <w:spacing w:beforeLines="0" w:before="70" w:beforeAutospacing="0" w:afterLines="0" w:after="70" w:afterAutospacing="0" w:line="240" w:lineRule="auto"/>
        <w:contextualSpacing w:val="0"/>
      </w:pPr>
      <w:rPr>
        <w:rFonts w:asciiTheme="minorHAnsi" w:hAnsiTheme="minorHAnsi"/>
        <w:b/>
        <w:color w:val="auto"/>
        <w:sz w:val="22"/>
      </w:rPr>
    </w:tblStylePr>
    <w:tblStylePr w:type="lastCol">
      <w:rPr>
        <w:b/>
      </w:rPr>
    </w:tblStylePr>
    <w:tblStylePr w:type="band1Horz">
      <w:pPr>
        <w:wordWrap/>
        <w:spacing w:beforeLines="0" w:before="70" w:beforeAutospacing="0" w:afterLines="0" w:after="70" w:afterAutospacing="0" w:line="240" w:lineRule="auto"/>
        <w:contextualSpacing w:val="0"/>
      </w:pPr>
      <w:rPr>
        <w:rFonts w:asciiTheme="minorHAnsi" w:hAnsiTheme="minorHAnsi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2Horz">
      <w:pPr>
        <w:wordWrap/>
        <w:spacing w:beforeLines="0" w:before="70" w:beforeAutospacing="0" w:afterLines="0" w:after="70" w:afterAutospacing="0" w:line="240" w:lineRule="auto"/>
        <w:contextualSpacing w:val="0"/>
      </w:pPr>
      <w:rPr>
        <w:rFonts w:asciiTheme="minorHAnsi" w:hAnsiTheme="minorHAnsi"/>
        <w:sz w:val="22"/>
      </w:rPr>
      <w:tblPr/>
      <w:tcPr>
        <w:tcBorders>
          <w:top w:val="single" w:sz="4" w:space="0" w:color="F1F1F2"/>
          <w:left w:val="nil"/>
          <w:bottom w:val="single" w:sz="4" w:space="0" w:color="F1F1F2"/>
          <w:right w:val="nil"/>
          <w:insideH w:val="nil"/>
          <w:insideV w:val="nil"/>
          <w:tl2br w:val="nil"/>
          <w:tr2bl w:val="nil"/>
        </w:tcBorders>
        <w:shd w:val="clear" w:color="auto" w:fill="F1F1F2"/>
      </w:tcPr>
    </w:tblStylePr>
  </w:style>
  <w:style w:type="paragraph" w:customStyle="1" w:styleId="TableNumber1">
    <w:name w:val="TableNumber1"/>
    <w:basedOn w:val="ListParagraph"/>
    <w:uiPriority w:val="6"/>
    <w:qFormat/>
    <w:rsid w:val="00810208"/>
    <w:pPr>
      <w:numPr>
        <w:numId w:val="10"/>
      </w:numPr>
      <w:tabs>
        <w:tab w:val="left" w:pos="720"/>
      </w:tabs>
      <w:spacing w:before="70" w:after="70" w:line="240" w:lineRule="auto"/>
      <w:contextualSpacing w:val="0"/>
    </w:pPr>
    <w:rPr>
      <w:rFonts w:eastAsia="Segoe UI" w:cs="Times New Roman"/>
      <w:szCs w:val="24"/>
    </w:rPr>
  </w:style>
  <w:style w:type="paragraph" w:customStyle="1" w:styleId="TableNumber2">
    <w:name w:val="TableNumber2"/>
    <w:basedOn w:val="TableNumber1"/>
    <w:uiPriority w:val="6"/>
    <w:qFormat/>
    <w:rsid w:val="0040375B"/>
    <w:pPr>
      <w:numPr>
        <w:ilvl w:val="1"/>
      </w:numPr>
    </w:pPr>
  </w:style>
  <w:style w:type="table" w:customStyle="1" w:styleId="TheWomensTableStyle2">
    <w:name w:val="The Women’s Table Style 2"/>
    <w:basedOn w:val="TableNormal"/>
    <w:uiPriority w:val="99"/>
    <w:rsid w:val="00D67DFE"/>
    <w:pPr>
      <w:spacing w:before="70" w:after="70" w:line="240" w:lineRule="auto"/>
    </w:pPr>
    <w:rPr>
      <w:rFonts w:eastAsia="Segoe UI" w:cs="Times New Roman"/>
    </w:rPr>
    <w:tblPr>
      <w:tblStyleRowBandSize w:val="1"/>
      <w:tblStyleColBandSize w:val="1"/>
      <w:tblBorders>
        <w:top w:val="single" w:sz="4" w:space="0" w:color="D3D3D3" w:themeColor="background2" w:themeShade="E6"/>
        <w:left w:val="single" w:sz="4" w:space="0" w:color="D3D3D3" w:themeColor="background2" w:themeShade="E6"/>
        <w:bottom w:val="single" w:sz="4" w:space="0" w:color="D3D3D3" w:themeColor="background2" w:themeShade="E6"/>
        <w:right w:val="single" w:sz="4" w:space="0" w:color="D3D3D3" w:themeColor="background2" w:themeShade="E6"/>
        <w:insideH w:val="single" w:sz="4" w:space="0" w:color="D3D3D3" w:themeColor="background2" w:themeShade="E6"/>
        <w:insideV w:val="single" w:sz="4" w:space="0" w:color="D3D3D3" w:themeColor="background2" w:themeShade="E6"/>
      </w:tblBorders>
    </w:tblPr>
    <w:tcPr>
      <w:shd w:val="clear" w:color="auto" w:fill="auto"/>
    </w:tcPr>
    <w:tblStylePr w:type="firstRow">
      <w:pPr>
        <w:wordWrap/>
        <w:spacing w:beforeLines="0" w:before="100" w:beforeAutospacing="0" w:afterLines="0" w:after="100" w:afterAutospacing="0" w:line="240" w:lineRule="auto"/>
        <w:contextualSpacing w:val="0"/>
        <w:jc w:val="left"/>
      </w:pPr>
      <w:rPr>
        <w:rFonts w:asciiTheme="minorHAnsi" w:hAnsiTheme="minorHAnsi"/>
        <w:b/>
        <w:color w:val="FFFFFF" w:themeColor="background1"/>
        <w:sz w:val="22"/>
      </w:rPr>
      <w:tblPr/>
      <w:tcPr>
        <w:tcBorders>
          <w:top w:val="single" w:sz="4" w:space="0" w:color="71767B" w:themeColor="accent2"/>
          <w:left w:val="single" w:sz="4" w:space="0" w:color="71767B" w:themeColor="accent2"/>
          <w:bottom w:val="single" w:sz="4" w:space="0" w:color="71767B" w:themeColor="accent2"/>
          <w:right w:val="single" w:sz="4" w:space="0" w:color="71767B" w:themeColor="accent2"/>
          <w:insideH w:val="nil"/>
          <w:insideV w:val="single" w:sz="4" w:space="0" w:color="F2F2F2" w:themeColor="background1" w:themeShade="F2"/>
          <w:tl2br w:val="nil"/>
          <w:tr2bl w:val="nil"/>
        </w:tcBorders>
        <w:shd w:val="clear" w:color="auto" w:fill="71767B" w:themeFill="accent2"/>
      </w:tcPr>
    </w:tblStylePr>
    <w:tblStylePr w:type="lastRow">
      <w:rPr>
        <w:rFonts w:asciiTheme="minorHAnsi" w:hAnsiTheme="minorHAnsi"/>
        <w:b/>
        <w:color w:val="auto"/>
        <w:sz w:val="22"/>
      </w:rPr>
      <w:tblPr/>
      <w:tcPr>
        <w:tcBorders>
          <w:top w:val="single" w:sz="8" w:space="0" w:color="71767B" w:themeColor="accent2"/>
          <w:left w:val="single" w:sz="4" w:space="0" w:color="EBEBEB" w:themeColor="background2"/>
          <w:bottom w:val="single" w:sz="8" w:space="0" w:color="71767B" w:themeColor="accent2"/>
          <w:right w:val="single" w:sz="4" w:space="0" w:color="EBEBEB" w:themeColor="background2"/>
          <w:insideH w:val="nil"/>
          <w:insideV w:val="single" w:sz="4" w:space="0" w:color="EBEBEB" w:themeColor="background2"/>
          <w:tl2br w:val="nil"/>
          <w:tr2bl w:val="nil"/>
        </w:tcBorders>
        <w:shd w:val="clear" w:color="auto" w:fill="auto"/>
      </w:tcPr>
    </w:tblStylePr>
    <w:tblStylePr w:type="firstCol">
      <w:pPr>
        <w:wordWrap/>
      </w:pPr>
      <w:rPr>
        <w:rFonts w:asciiTheme="minorHAnsi" w:hAnsiTheme="minorHAnsi"/>
        <w:b/>
        <w:color w:val="auto"/>
        <w:sz w:val="22"/>
      </w:rPr>
    </w:tblStylePr>
    <w:tblStylePr w:type="lastCol">
      <w:rPr>
        <w:b/>
      </w:rPr>
    </w:tblStylePr>
    <w:tblStylePr w:type="band1Horz">
      <w:rPr>
        <w:rFonts w:asciiTheme="minorHAnsi" w:hAnsiTheme="minorHAnsi"/>
        <w:sz w:val="22"/>
      </w:rPr>
    </w:tblStylePr>
    <w:tblStylePr w:type="band2Horz">
      <w:rPr>
        <w:rFonts w:asciiTheme="minorHAnsi" w:hAnsiTheme="minorHAnsi"/>
        <w:sz w:val="22"/>
      </w:rPr>
      <w:tblPr/>
      <w:tcPr>
        <w:shd w:val="clear" w:color="auto" w:fill="F2F2F2" w:themeFill="background1" w:themeFillShade="F2"/>
      </w:tcPr>
    </w:tblStylePr>
  </w:style>
  <w:style w:type="table" w:customStyle="1" w:styleId="clear">
    <w:name w:val="clear"/>
    <w:basedOn w:val="TableNormal"/>
    <w:uiPriority w:val="99"/>
    <w:rsid w:val="00254A0B"/>
    <w:pPr>
      <w:spacing w:after="0" w:line="240" w:lineRule="auto"/>
    </w:pPr>
    <w:rPr>
      <w:rFonts w:eastAsia="Segoe UI" w:cs="Times New Roman"/>
      <w:szCs w:val="24"/>
    </w:rPr>
    <w:tblPr>
      <w:tblCellMar>
        <w:left w:w="0" w:type="dxa"/>
        <w:right w:w="0" w:type="dxa"/>
      </w:tblCellMar>
    </w:tblPr>
  </w:style>
  <w:style w:type="paragraph" w:customStyle="1" w:styleId="Image">
    <w:name w:val="Image"/>
    <w:basedOn w:val="Normal"/>
    <w:uiPriority w:val="39"/>
    <w:semiHidden/>
    <w:rsid w:val="0040375B"/>
    <w:pPr>
      <w:spacing w:after="0" w:line="240" w:lineRule="auto"/>
    </w:pPr>
    <w:rPr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4F8"/>
    <w:rPr>
      <w:rFonts w:asciiTheme="majorHAnsi" w:eastAsiaTheme="majorEastAsia" w:hAnsiTheme="majorHAnsi" w:cstheme="majorBidi"/>
      <w:color w:val="432B40" w:themeColor="accent1" w:themeShade="BF"/>
    </w:rPr>
  </w:style>
  <w:style w:type="character" w:customStyle="1" w:styleId="TitleChar">
    <w:name w:val="Title Char"/>
    <w:basedOn w:val="DefaultParagraphFont"/>
    <w:link w:val="Title"/>
    <w:rsid w:val="00B11D17"/>
    <w:rPr>
      <w:rFonts w:asciiTheme="majorHAnsi" w:eastAsiaTheme="majorEastAsia" w:hAnsiTheme="majorHAnsi" w:cstheme="majorBidi"/>
      <w:color w:val="5B3A57" w:themeColor="accent1"/>
      <w:spacing w:val="-10"/>
      <w:kern w:val="28"/>
      <w:sz w:val="56"/>
      <w:szCs w:val="56"/>
    </w:rPr>
  </w:style>
  <w:style w:type="paragraph" w:customStyle="1" w:styleId="Heading1numbered">
    <w:name w:val="Heading 1 (numbered)"/>
    <w:basedOn w:val="Heading1"/>
    <w:uiPriority w:val="2"/>
    <w:qFormat/>
    <w:rsid w:val="006244F8"/>
    <w:pPr>
      <w:numPr>
        <w:numId w:val="5"/>
      </w:numPr>
      <w:ind w:left="851" w:hanging="851"/>
    </w:pPr>
  </w:style>
  <w:style w:type="paragraph" w:customStyle="1" w:styleId="Heading2numbered">
    <w:name w:val="Heading 2 (numbered)"/>
    <w:basedOn w:val="Heading2"/>
    <w:uiPriority w:val="2"/>
    <w:qFormat/>
    <w:rsid w:val="006244F8"/>
    <w:pPr>
      <w:numPr>
        <w:numId w:val="5"/>
      </w:numPr>
      <w:ind w:left="851" w:hanging="851"/>
    </w:pPr>
  </w:style>
  <w:style w:type="paragraph" w:customStyle="1" w:styleId="Heading3numbered">
    <w:name w:val="Heading 3 (numbered)"/>
    <w:basedOn w:val="Heading3"/>
    <w:next w:val="Normal"/>
    <w:uiPriority w:val="2"/>
    <w:qFormat/>
    <w:rsid w:val="006D2E49"/>
    <w:pPr>
      <w:numPr>
        <w:numId w:val="5"/>
      </w:numPr>
      <w:ind w:left="851" w:hanging="851"/>
    </w:pPr>
  </w:style>
  <w:style w:type="paragraph" w:styleId="TOC4">
    <w:name w:val="toc 4"/>
    <w:basedOn w:val="Normal"/>
    <w:next w:val="Normal"/>
    <w:autoRedefine/>
    <w:uiPriority w:val="39"/>
    <w:semiHidden/>
    <w:rsid w:val="00B256DF"/>
    <w:pPr>
      <w:tabs>
        <w:tab w:val="right" w:leader="dot" w:pos="9628"/>
      </w:tabs>
      <w:spacing w:after="40"/>
    </w:pPr>
  </w:style>
  <w:style w:type="paragraph" w:styleId="TOC6">
    <w:name w:val="toc 6"/>
    <w:basedOn w:val="Normal"/>
    <w:next w:val="Normal"/>
    <w:autoRedefine/>
    <w:uiPriority w:val="39"/>
    <w:semiHidden/>
    <w:rsid w:val="003705F9"/>
    <w:pPr>
      <w:tabs>
        <w:tab w:val="right" w:leader="dot" w:pos="9628"/>
      </w:tabs>
      <w:spacing w:after="40"/>
      <w:ind w:left="425"/>
    </w:pPr>
  </w:style>
  <w:style w:type="paragraph" w:styleId="TOC5">
    <w:name w:val="toc 5"/>
    <w:basedOn w:val="Normal"/>
    <w:next w:val="Normal"/>
    <w:autoRedefine/>
    <w:uiPriority w:val="39"/>
    <w:semiHidden/>
    <w:rsid w:val="00510A3A"/>
    <w:pPr>
      <w:tabs>
        <w:tab w:val="right" w:leader="dot" w:pos="9628"/>
      </w:tabs>
      <w:spacing w:after="40"/>
      <w:ind w:left="425" w:hanging="425"/>
    </w:pPr>
  </w:style>
  <w:style w:type="paragraph" w:styleId="TOC7">
    <w:name w:val="toc 7"/>
    <w:basedOn w:val="Normal"/>
    <w:next w:val="Normal"/>
    <w:autoRedefine/>
    <w:uiPriority w:val="39"/>
    <w:semiHidden/>
    <w:rsid w:val="00510A3A"/>
    <w:pPr>
      <w:tabs>
        <w:tab w:val="right" w:leader="dot" w:pos="9628"/>
      </w:tabs>
      <w:spacing w:after="40"/>
      <w:ind w:left="992" w:hanging="567"/>
    </w:pPr>
  </w:style>
  <w:style w:type="paragraph" w:styleId="TableofFigures">
    <w:name w:val="table of figures"/>
    <w:basedOn w:val="Normal"/>
    <w:next w:val="Normal"/>
    <w:uiPriority w:val="99"/>
    <w:semiHidden/>
    <w:rsid w:val="00B256DF"/>
    <w:pPr>
      <w:tabs>
        <w:tab w:val="right" w:leader="dot" w:pos="9628"/>
      </w:tabs>
      <w:spacing w:after="40"/>
      <w:ind w:left="992" w:hanging="992"/>
    </w:pPr>
    <w:rPr>
      <w:noProof/>
    </w:rPr>
  </w:style>
  <w:style w:type="paragraph" w:styleId="TOAHeading">
    <w:name w:val="toa heading"/>
    <w:basedOn w:val="Normal"/>
    <w:next w:val="Normal"/>
    <w:uiPriority w:val="99"/>
    <w:semiHidden/>
    <w:rsid w:val="00B07343"/>
    <w:pPr>
      <w:keepNext/>
      <w:keepLines/>
      <w:spacing w:before="120" w:after="40"/>
    </w:pPr>
    <w:rPr>
      <w:rFonts w:asciiTheme="majorHAnsi" w:eastAsiaTheme="majorEastAsia" w:hAnsiTheme="majorHAnsi" w:cstheme="majorBidi"/>
      <w:b/>
      <w:bCs/>
      <w:color w:val="511C74"/>
      <w:sz w:val="24"/>
      <w:szCs w:val="24"/>
    </w:rPr>
  </w:style>
  <w:style w:type="paragraph" w:customStyle="1" w:styleId="TOC2levels">
    <w:name w:val="TOC (2 levels)"/>
    <w:uiPriority w:val="39"/>
    <w:semiHidden/>
    <w:rsid w:val="003A0275"/>
  </w:style>
  <w:style w:type="paragraph" w:styleId="FootnoteText">
    <w:name w:val="footnote text"/>
    <w:basedOn w:val="Normal"/>
    <w:link w:val="FootnoteTextChar"/>
    <w:uiPriority w:val="99"/>
    <w:semiHidden/>
    <w:rsid w:val="007B3332"/>
    <w:pPr>
      <w:spacing w:after="0" w:line="240" w:lineRule="auto"/>
    </w:pPr>
    <w:rPr>
      <w:color w:val="5B3A57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3332"/>
    <w:rPr>
      <w:color w:val="5B3A57"/>
      <w:sz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312D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4F8"/>
    <w:rPr>
      <w:rFonts w:asciiTheme="majorHAnsi" w:eastAsiaTheme="majorEastAsia" w:hAnsiTheme="majorHAnsi" w:cstheme="majorBidi"/>
      <w:color w:val="2D1C2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4F8"/>
    <w:rPr>
      <w:rFonts w:asciiTheme="majorHAnsi" w:eastAsiaTheme="majorEastAsia" w:hAnsiTheme="majorHAnsi" w:cstheme="majorBidi"/>
      <w:i/>
      <w:iCs/>
      <w:color w:val="2D1C2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4F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4F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ppendix1">
    <w:name w:val="Appendix 1"/>
    <w:next w:val="Normal"/>
    <w:uiPriority w:val="3"/>
    <w:qFormat/>
    <w:rsid w:val="0085575D"/>
    <w:pPr>
      <w:keepNext/>
      <w:keepLines/>
      <w:numPr>
        <w:numId w:val="19"/>
      </w:numPr>
      <w:spacing w:before="360" w:after="240"/>
      <w:outlineLvl w:val="0"/>
    </w:pPr>
    <w:rPr>
      <w:rFonts w:asciiTheme="majorHAnsi" w:eastAsia="Times New Roman" w:hAnsiTheme="majorHAnsi" w:cstheme="majorHAnsi"/>
      <w:b/>
      <w:color w:val="5B3A57" w:themeColor="accent1"/>
      <w:sz w:val="40"/>
      <w:szCs w:val="44"/>
      <w:lang w:eastAsia="en-AU"/>
    </w:rPr>
  </w:style>
  <w:style w:type="paragraph" w:customStyle="1" w:styleId="Appendix2">
    <w:name w:val="Appendix 2"/>
    <w:basedOn w:val="Appendix1"/>
    <w:next w:val="Normal"/>
    <w:uiPriority w:val="3"/>
    <w:qFormat/>
    <w:rsid w:val="00CE35F7"/>
    <w:pPr>
      <w:numPr>
        <w:ilvl w:val="1"/>
      </w:numPr>
      <w:spacing w:after="120"/>
    </w:pPr>
    <w:rPr>
      <w:sz w:val="30"/>
      <w:szCs w:val="28"/>
    </w:rPr>
  </w:style>
  <w:style w:type="paragraph" w:customStyle="1" w:styleId="Appendix3">
    <w:name w:val="Appendix 3"/>
    <w:basedOn w:val="Appendix2"/>
    <w:next w:val="Normal"/>
    <w:uiPriority w:val="3"/>
    <w:qFormat/>
    <w:rsid w:val="00CE35F7"/>
    <w:pPr>
      <w:numPr>
        <w:ilvl w:val="2"/>
      </w:numPr>
    </w:pPr>
    <w:rPr>
      <w:sz w:val="26"/>
      <w:szCs w:val="24"/>
    </w:rPr>
  </w:style>
  <w:style w:type="character" w:customStyle="1" w:styleId="NoSpacingChar">
    <w:name w:val="No Spacing Char"/>
    <w:basedOn w:val="DefaultParagraphFont"/>
    <w:link w:val="NoSpacing"/>
    <w:uiPriority w:val="2"/>
    <w:semiHidden/>
    <w:rsid w:val="00CA5610"/>
  </w:style>
  <w:style w:type="character" w:styleId="FootnoteReference">
    <w:name w:val="footnote reference"/>
    <w:basedOn w:val="DefaultParagraphFont"/>
    <w:uiPriority w:val="99"/>
    <w:semiHidden/>
    <w:rsid w:val="00F36935"/>
    <w:rPr>
      <w:vertAlign w:val="superscript"/>
    </w:rPr>
  </w:style>
  <w:style w:type="table" w:customStyle="1" w:styleId="TheWomensTableStyle5">
    <w:name w:val="The Women’s Table Style 5"/>
    <w:basedOn w:val="TableNormal"/>
    <w:uiPriority w:val="99"/>
    <w:rsid w:val="00D67DFE"/>
    <w:pPr>
      <w:spacing w:before="70" w:after="70" w:line="240" w:lineRule="auto"/>
    </w:pPr>
    <w:tblPr>
      <w:tblStyleRowBandSize w:val="1"/>
      <w:tblBorders>
        <w:top w:val="single" w:sz="4" w:space="0" w:color="B0B0B0" w:themeColor="background2" w:themeShade="BF"/>
        <w:bottom w:val="single" w:sz="4" w:space="0" w:color="B0B0B0" w:themeColor="background2" w:themeShade="BF"/>
        <w:insideH w:val="single" w:sz="4" w:space="0" w:color="B0B0B0" w:themeColor="background2" w:themeShade="BF"/>
      </w:tblBorders>
    </w:tblPr>
    <w:tblStylePr w:type="firstRow">
      <w:pPr>
        <w:wordWrap/>
        <w:spacing w:beforeLines="0" w:before="100" w:beforeAutospacing="0" w:afterLines="0" w:after="100" w:afterAutospacing="0" w:line="240" w:lineRule="auto"/>
        <w:contextualSpacing w:val="0"/>
      </w:pPr>
      <w:rPr>
        <w:b/>
        <w:color w:val="FFFFFF" w:themeColor="background1"/>
        <w:sz w:val="22"/>
      </w:rPr>
      <w:tblPr/>
      <w:tcPr>
        <w:tcBorders>
          <w:top w:val="single" w:sz="4" w:space="0" w:color="1ABECB" w:themeColor="accent5"/>
          <w:left w:val="nil"/>
          <w:bottom w:val="single" w:sz="4" w:space="0" w:color="1ABECB" w:themeColor="accent5"/>
          <w:right w:val="nil"/>
          <w:insideH w:val="nil"/>
          <w:insideV w:val="nil"/>
          <w:tl2br w:val="nil"/>
          <w:tr2bl w:val="nil"/>
        </w:tcBorders>
        <w:shd w:val="clear" w:color="auto" w:fill="1ABECB" w:themeFill="accent5"/>
      </w:tcPr>
    </w:tblStylePr>
    <w:tblStylePr w:type="lastRow">
      <w:rPr>
        <w:b/>
        <w:color w:val="auto"/>
      </w:rPr>
      <w:tblPr/>
      <w:tcPr>
        <w:tcBorders>
          <w:top w:val="single" w:sz="8" w:space="0" w:color="1ABECB" w:themeColor="accent5"/>
          <w:left w:val="nil"/>
          <w:bottom w:val="single" w:sz="8" w:space="0" w:color="1ABECB" w:themeColor="accent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auto"/>
      </w:rPr>
    </w:tblStylePr>
    <w:tblStylePr w:type="lastCol">
      <w:rPr>
        <w:b/>
      </w:rPr>
    </w:tblStylePr>
    <w:tblStylePr w:type="band1Horz">
      <w:pPr>
        <w:wordWrap/>
        <w:spacing w:line="240" w:lineRule="auto"/>
      </w:pPr>
      <w:tblPr/>
      <w:tcPr>
        <w:tcBorders>
          <w:top w:val="single" w:sz="4" w:space="0" w:color="F1F1F2"/>
          <w:left w:val="nil"/>
          <w:bottom w:val="single" w:sz="4" w:space="0" w:color="F1F1F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single" w:sz="4" w:space="0" w:color="F1F1F2"/>
          <w:left w:val="nil"/>
          <w:bottom w:val="single" w:sz="4" w:space="0" w:color="F1F1F2"/>
          <w:right w:val="nil"/>
          <w:insideH w:val="nil"/>
          <w:insideV w:val="nil"/>
          <w:tl2br w:val="nil"/>
          <w:tr2bl w:val="nil"/>
        </w:tcBorders>
        <w:shd w:val="clear" w:color="auto" w:fill="F1F1F2"/>
      </w:tcPr>
    </w:tblStylePr>
  </w:style>
  <w:style w:type="table" w:customStyle="1" w:styleId="TheWomensTableStyle4">
    <w:name w:val="The Women’s Table Style 4"/>
    <w:basedOn w:val="TableNormal"/>
    <w:uiPriority w:val="99"/>
    <w:rsid w:val="00D67DFE"/>
    <w:pPr>
      <w:spacing w:before="70" w:after="70" w:line="240" w:lineRule="auto"/>
    </w:pPr>
    <w:tblPr>
      <w:tblStyleRowBandSize w:val="1"/>
      <w:tblStyleColBandSize w:val="1"/>
      <w:tblBorders>
        <w:top w:val="single" w:sz="4" w:space="0" w:color="B0B0B0" w:themeColor="background2" w:themeShade="BF"/>
        <w:bottom w:val="single" w:sz="4" w:space="0" w:color="B0B0B0" w:themeColor="background2" w:themeShade="BF"/>
        <w:insideH w:val="single" w:sz="4" w:space="0" w:color="B0B0B0" w:themeColor="background2" w:themeShade="BF"/>
      </w:tblBorders>
    </w:tblPr>
    <w:tblStylePr w:type="firstRow">
      <w:pPr>
        <w:wordWrap/>
        <w:spacing w:beforeLines="0" w:before="100" w:beforeAutospacing="0" w:afterLines="0" w:after="100" w:afterAutospacing="0"/>
      </w:pPr>
      <w:rPr>
        <w:rFonts w:asciiTheme="majorHAnsi" w:hAnsiTheme="majorHAnsi"/>
        <w:b/>
        <w:color w:val="FFFFFF" w:themeColor="background1"/>
        <w:sz w:val="22"/>
      </w:rPr>
      <w:tblPr/>
      <w:tcPr>
        <w:tcBorders>
          <w:top w:val="single" w:sz="4" w:space="0" w:color="511C74" w:themeColor="accent4"/>
          <w:left w:val="nil"/>
          <w:bottom w:val="single" w:sz="4" w:space="0" w:color="511C74" w:themeColor="accent4"/>
          <w:right w:val="nil"/>
          <w:insideH w:val="nil"/>
          <w:insideV w:val="nil"/>
          <w:tl2br w:val="nil"/>
          <w:tr2bl w:val="nil"/>
        </w:tcBorders>
        <w:shd w:val="clear" w:color="auto" w:fill="511C74" w:themeFill="accent4"/>
      </w:tcPr>
    </w:tblStylePr>
    <w:tblStylePr w:type="lastRow">
      <w:rPr>
        <w:b/>
        <w:color w:val="auto"/>
      </w:rPr>
      <w:tblPr/>
      <w:tcPr>
        <w:tcBorders>
          <w:top w:val="single" w:sz="8" w:space="0" w:color="511C74" w:themeColor="accent4"/>
          <w:left w:val="nil"/>
          <w:bottom w:val="single" w:sz="8" w:space="0" w:color="511C74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auto"/>
      </w:rPr>
    </w:tblStylePr>
    <w:tblStylePr w:type="lastCol">
      <w:rPr>
        <w:b/>
      </w:rPr>
    </w:tblStylePr>
    <w:tblStylePr w:type="band1Horz">
      <w:tblPr/>
      <w:tcPr>
        <w:tcBorders>
          <w:top w:val="single" w:sz="4" w:space="0" w:color="F1F1F2"/>
          <w:left w:val="nil"/>
          <w:bottom w:val="single" w:sz="4" w:space="0" w:color="F1F1F2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F1F1F2"/>
          <w:left w:val="nil"/>
          <w:bottom w:val="single" w:sz="4" w:space="0" w:color="F1F1F2"/>
          <w:right w:val="nil"/>
          <w:insideH w:val="nil"/>
          <w:insideV w:val="nil"/>
          <w:tl2br w:val="nil"/>
          <w:tr2bl w:val="nil"/>
        </w:tcBorders>
        <w:shd w:val="clear" w:color="auto" w:fill="F1F1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05A13"/>
    <w:rPr>
      <w:color w:val="A91F77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qFormat/>
    <w:rsid w:val="000F4B0A"/>
    <w:pPr>
      <w:numPr>
        <w:ilvl w:val="1"/>
      </w:numPr>
      <w:spacing w:before="120" w:after="360"/>
    </w:pPr>
    <w:rPr>
      <w:rFonts w:eastAsiaTheme="minorEastAsia"/>
      <w:color w:val="5B3A57" w:themeColor="accent1"/>
      <w:sz w:val="40"/>
    </w:rPr>
  </w:style>
  <w:style w:type="character" w:customStyle="1" w:styleId="SubtitleChar">
    <w:name w:val="Subtitle Char"/>
    <w:basedOn w:val="DefaultParagraphFont"/>
    <w:link w:val="Subtitle"/>
    <w:uiPriority w:val="1"/>
    <w:rsid w:val="000F4B0A"/>
    <w:rPr>
      <w:rFonts w:eastAsiaTheme="minorEastAsia"/>
      <w:color w:val="5B3A57" w:themeColor="accent1"/>
      <w:sz w:val="40"/>
    </w:rPr>
  </w:style>
  <w:style w:type="table" w:customStyle="1" w:styleId="TheWomensTableStyle6">
    <w:name w:val="The Women’s Table Style 6"/>
    <w:basedOn w:val="TableNormal"/>
    <w:uiPriority w:val="99"/>
    <w:rsid w:val="00D67DFE"/>
    <w:pPr>
      <w:spacing w:before="70" w:after="70" w:line="240" w:lineRule="auto"/>
    </w:pPr>
    <w:tblPr>
      <w:tblStyleRowBandSize w:val="1"/>
      <w:tblBorders>
        <w:top w:val="single" w:sz="4" w:space="0" w:color="B0B0B0" w:themeColor="background2" w:themeShade="BF"/>
        <w:bottom w:val="single" w:sz="4" w:space="0" w:color="B0B0B0" w:themeColor="background2" w:themeShade="BF"/>
        <w:insideH w:val="single" w:sz="4" w:space="0" w:color="B0B0B0" w:themeColor="background2" w:themeShade="BF"/>
      </w:tblBorders>
    </w:tblPr>
    <w:tcPr>
      <w:shd w:val="clear" w:color="auto" w:fill="FFFFFF" w:themeFill="background1"/>
    </w:tcPr>
    <w:tblStylePr w:type="firstRow">
      <w:pPr>
        <w:wordWrap/>
        <w:spacing w:beforeLines="0" w:before="100" w:beforeAutospacing="0" w:afterLines="0" w:after="100" w:afterAutospacing="0"/>
      </w:pPr>
      <w:rPr>
        <w:b/>
        <w:color w:val="FFFFFF" w:themeColor="background1"/>
      </w:rPr>
      <w:tblPr/>
      <w:tcPr>
        <w:tcBorders>
          <w:top w:val="single" w:sz="4" w:space="0" w:color="A91F77" w:themeColor="accent6"/>
          <w:left w:val="nil"/>
          <w:bottom w:val="single" w:sz="4" w:space="0" w:color="A91F77" w:themeColor="accent6"/>
          <w:right w:val="nil"/>
          <w:insideH w:val="nil"/>
          <w:insideV w:val="nil"/>
          <w:tl2br w:val="nil"/>
          <w:tr2bl w:val="nil"/>
        </w:tcBorders>
        <w:shd w:val="clear" w:color="auto" w:fill="A91F77" w:themeFill="accent6"/>
      </w:tcPr>
    </w:tblStylePr>
    <w:tblStylePr w:type="lastRow">
      <w:rPr>
        <w:b/>
        <w:color w:val="auto"/>
      </w:rPr>
      <w:tblPr/>
      <w:tcPr>
        <w:tcBorders>
          <w:top w:val="single" w:sz="8" w:space="0" w:color="A91F77" w:themeColor="accent6"/>
          <w:left w:val="nil"/>
          <w:bottom w:val="single" w:sz="8" w:space="0" w:color="A91F77" w:themeColor="accent6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b/>
        <w:color w:val="auto"/>
      </w:rPr>
    </w:tblStylePr>
    <w:tblStylePr w:type="lastCol">
      <w:rPr>
        <w:b/>
        <w:color w:val="auto"/>
      </w:rPr>
    </w:tblStylePr>
    <w:tblStylePr w:type="band1Horz">
      <w:tblPr/>
      <w:tcPr>
        <w:tcBorders>
          <w:top w:val="single" w:sz="4" w:space="0" w:color="F2F2F2" w:themeColor="background1" w:themeShade="F2"/>
          <w:left w:val="nil"/>
          <w:bottom w:val="single" w:sz="4" w:space="0" w:color="F2F2F2" w:themeColor="background1" w:themeShade="F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single" w:sz="4" w:space="0" w:color="F2F2F2" w:themeColor="background1" w:themeShade="F2"/>
          <w:left w:val="nil"/>
          <w:bottom w:val="single" w:sz="4" w:space="0" w:color="F2F2F2" w:themeColor="background1" w:themeShade="F2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table" w:customStyle="1" w:styleId="TheWomensTableStyle3">
    <w:name w:val="The Women’s Table Style 3"/>
    <w:basedOn w:val="TableNormal"/>
    <w:uiPriority w:val="99"/>
    <w:rsid w:val="00D67DFE"/>
    <w:pPr>
      <w:spacing w:before="70" w:after="70" w:line="240" w:lineRule="auto"/>
    </w:pPr>
    <w:tblPr>
      <w:tblStyleRowBandSize w:val="1"/>
      <w:tblStyleColBandSize w:val="1"/>
      <w:tblBorders>
        <w:top w:val="single" w:sz="4" w:space="0" w:color="B0B0B0" w:themeColor="background2" w:themeShade="BF"/>
        <w:bottom w:val="single" w:sz="4" w:space="0" w:color="B0B0B0" w:themeColor="background2" w:themeShade="BF"/>
        <w:insideH w:val="single" w:sz="4" w:space="0" w:color="B0B0B0" w:themeColor="background2" w:themeShade="BF"/>
      </w:tblBorders>
    </w:tblPr>
    <w:tblStylePr w:type="firstRow">
      <w:pPr>
        <w:wordWrap/>
        <w:spacing w:beforeLines="0" w:before="100" w:beforeAutospacing="0" w:afterLines="0" w:after="100" w:afterAutospacing="0"/>
        <w:contextualSpacing w:val="0"/>
      </w:pPr>
      <w:rPr>
        <w:b/>
        <w:color w:val="FFFFFF" w:themeColor="background1"/>
      </w:rPr>
      <w:tblPr/>
      <w:tcPr>
        <w:tcBorders>
          <w:top w:val="single" w:sz="4" w:space="0" w:color="E40375" w:themeColor="accent3"/>
          <w:left w:val="nil"/>
          <w:bottom w:val="single" w:sz="4" w:space="0" w:color="E40375" w:themeColor="accent3"/>
          <w:right w:val="nil"/>
          <w:insideH w:val="nil"/>
          <w:insideV w:val="nil"/>
          <w:tl2br w:val="nil"/>
          <w:tr2bl w:val="nil"/>
        </w:tcBorders>
        <w:shd w:val="clear" w:color="auto" w:fill="E40375" w:themeFill="accent3"/>
      </w:tcPr>
    </w:tblStylePr>
    <w:tblStylePr w:type="lastRow">
      <w:rPr>
        <w:b/>
        <w:color w:val="auto"/>
      </w:rPr>
      <w:tblPr/>
      <w:tcPr>
        <w:tcBorders>
          <w:top w:val="single" w:sz="8" w:space="0" w:color="E40375" w:themeColor="accent3"/>
          <w:left w:val="nil"/>
          <w:bottom w:val="single" w:sz="8" w:space="0" w:color="E40375" w:themeColor="accent3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auto"/>
      </w:rPr>
    </w:tblStylePr>
    <w:tblStylePr w:type="lastCol">
      <w:rPr>
        <w:b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F2F2F2" w:themeColor="background1" w:themeShade="F2"/>
          <w:left w:val="nil"/>
          <w:bottom w:val="single" w:sz="4" w:space="0" w:color="F2F2F2" w:themeColor="background1" w:themeShade="F2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F2F2F2" w:themeColor="background1" w:themeShade="F2"/>
          <w:left w:val="nil"/>
          <w:bottom w:val="single" w:sz="4" w:space="0" w:color="F2F2F2" w:themeColor="background1" w:themeShade="F2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honeka\OneDrive%20-%20The%20Women's\Documents\Katharine's%20Documents\RWH%20Templates%20and%20brand%20guidelines\Word%20document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2D5FFC39C74DEBAF7CDB4F7241F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BDA73-3BD9-441E-8CCB-F105F1BB1BC5}"/>
      </w:docPartPr>
      <w:docPartBody>
        <w:p w:rsidR="00601FB5" w:rsidRDefault="00601FB5" w:rsidP="00601FB5">
          <w:pPr>
            <w:pStyle w:val="A52D5FFC39C74DEBAF7CDB4F7241FE1E6"/>
          </w:pPr>
          <w:r w:rsidRPr="00B04562">
            <w:rPr>
              <w:rStyle w:val="PlaceholderText"/>
              <w:rFonts w:cstheme="minorHAnsi"/>
              <w:sz w:val="20"/>
              <w:szCs w:val="20"/>
            </w:rPr>
            <w:t>[Enter text]</w:t>
          </w:r>
        </w:p>
      </w:docPartBody>
    </w:docPart>
    <w:docPart>
      <w:docPartPr>
        <w:name w:val="DC5E26D7321048C19C0AD86AD03A0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15A21-11A5-49C9-A6A9-67C1C06C2EA6}"/>
      </w:docPartPr>
      <w:docPartBody>
        <w:p w:rsidR="00601FB5" w:rsidRDefault="00601FB5" w:rsidP="00601FB5">
          <w:pPr>
            <w:pStyle w:val="DC5E26D7321048C19C0AD86AD03A0BD75"/>
          </w:pPr>
          <w:r>
            <w:rPr>
              <w:rStyle w:val="PlaceholderText"/>
              <w:rFonts w:cstheme="minorHAnsi"/>
              <w:sz w:val="20"/>
              <w:szCs w:val="20"/>
            </w:rPr>
            <w:t>[E</w:t>
          </w:r>
          <w:r w:rsidRPr="00CA17EC">
            <w:rPr>
              <w:rStyle w:val="PlaceholderText"/>
              <w:rFonts w:cstheme="minorHAnsi"/>
              <w:sz w:val="20"/>
              <w:szCs w:val="20"/>
            </w:rPr>
            <w:t>nter text</w:t>
          </w:r>
          <w:r>
            <w:rPr>
              <w:rStyle w:val="PlaceholderText"/>
              <w:rFonts w:cstheme="minorHAnsi"/>
              <w:sz w:val="20"/>
              <w:szCs w:val="20"/>
            </w:rPr>
            <w:t>]</w:t>
          </w:r>
        </w:p>
      </w:docPartBody>
    </w:docPart>
    <w:docPart>
      <w:docPartPr>
        <w:name w:val="943D614BC2DB48E7B51D10F816105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792FB-A38C-4948-ABBC-4478834DD126}"/>
      </w:docPartPr>
      <w:docPartBody>
        <w:p w:rsidR="00601FB5" w:rsidRDefault="00601FB5" w:rsidP="00601FB5">
          <w:pPr>
            <w:pStyle w:val="943D614BC2DB48E7B51D10F8161056FF5"/>
          </w:pPr>
          <w:r>
            <w:rPr>
              <w:rStyle w:val="PlaceholderText"/>
              <w:rFonts w:cstheme="minorHAnsi"/>
              <w:sz w:val="20"/>
              <w:szCs w:val="20"/>
            </w:rPr>
            <w:t>[E</w:t>
          </w:r>
          <w:r w:rsidRPr="00CA17EC">
            <w:rPr>
              <w:rStyle w:val="PlaceholderText"/>
              <w:rFonts w:cstheme="minorHAnsi"/>
              <w:sz w:val="20"/>
              <w:szCs w:val="20"/>
            </w:rPr>
            <w:t>nter text</w:t>
          </w:r>
          <w:r>
            <w:rPr>
              <w:rStyle w:val="PlaceholderText"/>
              <w:rFonts w:cstheme="minorHAnsi"/>
              <w:sz w:val="20"/>
              <w:szCs w:val="20"/>
            </w:rPr>
            <w:t>]</w:t>
          </w:r>
        </w:p>
      </w:docPartBody>
    </w:docPart>
    <w:docPart>
      <w:docPartPr>
        <w:name w:val="B4EDE0FDA6C748E3BB46676005646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54955-B31C-4EAB-B848-3B6B502F07E8}"/>
      </w:docPartPr>
      <w:docPartBody>
        <w:p w:rsidR="00601FB5" w:rsidRDefault="00601FB5" w:rsidP="00601FB5">
          <w:pPr>
            <w:pStyle w:val="B4EDE0FDA6C748E3BB46676005646B375"/>
          </w:pPr>
          <w:r>
            <w:rPr>
              <w:rStyle w:val="PlaceholderText"/>
              <w:rFonts w:cstheme="minorHAnsi"/>
              <w:sz w:val="20"/>
              <w:szCs w:val="20"/>
            </w:rPr>
            <w:t>[E</w:t>
          </w:r>
          <w:r w:rsidRPr="00CA17EC">
            <w:rPr>
              <w:rStyle w:val="PlaceholderText"/>
              <w:rFonts w:cstheme="minorHAnsi"/>
              <w:sz w:val="20"/>
              <w:szCs w:val="20"/>
            </w:rPr>
            <w:t>nter text</w:t>
          </w:r>
          <w:r>
            <w:rPr>
              <w:rStyle w:val="PlaceholderText"/>
              <w:rFonts w:cstheme="minorHAnsi"/>
              <w:sz w:val="20"/>
              <w:szCs w:val="20"/>
            </w:rPr>
            <w:t>]</w:t>
          </w:r>
        </w:p>
      </w:docPartBody>
    </w:docPart>
    <w:docPart>
      <w:docPartPr>
        <w:name w:val="C8157D2063774B20A61CD9C7CAE4B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82502-A570-433E-B1FF-81DC960B21CE}"/>
      </w:docPartPr>
      <w:docPartBody>
        <w:p w:rsidR="00601FB5" w:rsidRDefault="00601FB5" w:rsidP="00601FB5">
          <w:pPr>
            <w:pStyle w:val="C8157D2063774B20A61CD9C7CAE4B4B65"/>
          </w:pPr>
          <w:r>
            <w:rPr>
              <w:rStyle w:val="PlaceholderText"/>
              <w:rFonts w:cstheme="minorHAnsi"/>
              <w:sz w:val="20"/>
              <w:szCs w:val="20"/>
            </w:rPr>
            <w:t>[E</w:t>
          </w:r>
          <w:r w:rsidRPr="00CA17EC">
            <w:rPr>
              <w:rStyle w:val="PlaceholderText"/>
              <w:rFonts w:cstheme="minorHAnsi"/>
              <w:sz w:val="20"/>
              <w:szCs w:val="20"/>
            </w:rPr>
            <w:t>nter text</w:t>
          </w:r>
          <w:r>
            <w:rPr>
              <w:rStyle w:val="PlaceholderText"/>
              <w:rFonts w:cstheme="minorHAnsi"/>
              <w:sz w:val="20"/>
              <w:szCs w:val="20"/>
            </w:rPr>
            <w:t>]</w:t>
          </w:r>
        </w:p>
      </w:docPartBody>
    </w:docPart>
    <w:docPart>
      <w:docPartPr>
        <w:name w:val="BAA2C05BD5AB4B31A7F01AD7E81D7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D6D4C-E43D-4761-B140-BC26FBF086FA}"/>
      </w:docPartPr>
      <w:docPartBody>
        <w:p w:rsidR="00601FB5" w:rsidRDefault="00601FB5" w:rsidP="00601FB5">
          <w:pPr>
            <w:pStyle w:val="BAA2C05BD5AB4B31A7F01AD7E81D76EF5"/>
          </w:pPr>
          <w:r>
            <w:rPr>
              <w:rStyle w:val="PlaceholderText"/>
              <w:rFonts w:cstheme="minorHAnsi"/>
              <w:sz w:val="20"/>
              <w:szCs w:val="20"/>
            </w:rPr>
            <w:t>[E</w:t>
          </w:r>
          <w:r w:rsidRPr="00CA17EC">
            <w:rPr>
              <w:rStyle w:val="PlaceholderText"/>
              <w:rFonts w:cstheme="minorHAnsi"/>
              <w:sz w:val="20"/>
              <w:szCs w:val="20"/>
            </w:rPr>
            <w:t>nter text</w:t>
          </w:r>
          <w:r>
            <w:rPr>
              <w:rStyle w:val="PlaceholderText"/>
              <w:rFonts w:cstheme="minorHAnsi"/>
              <w:sz w:val="20"/>
              <w:szCs w:val="20"/>
            </w:rPr>
            <w:t>]</w:t>
          </w:r>
        </w:p>
      </w:docPartBody>
    </w:docPart>
    <w:docPart>
      <w:docPartPr>
        <w:name w:val="BCDBDFA7AE15487DB5F244C624235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8A856-984F-4300-9F53-79136B394C22}"/>
      </w:docPartPr>
      <w:docPartBody>
        <w:p w:rsidR="00601FB5" w:rsidRDefault="00601FB5" w:rsidP="00601FB5">
          <w:pPr>
            <w:pStyle w:val="BCDBDFA7AE15487DB5F244C6242351DD5"/>
          </w:pPr>
          <w:r>
            <w:rPr>
              <w:rStyle w:val="PlaceholderText"/>
              <w:rFonts w:cstheme="minorHAnsi"/>
              <w:sz w:val="20"/>
              <w:szCs w:val="20"/>
            </w:rPr>
            <w:t>[E</w:t>
          </w:r>
          <w:r w:rsidRPr="00CA17EC">
            <w:rPr>
              <w:rStyle w:val="PlaceholderText"/>
              <w:rFonts w:cstheme="minorHAnsi"/>
              <w:sz w:val="20"/>
              <w:szCs w:val="20"/>
            </w:rPr>
            <w:t>nter</w:t>
          </w:r>
          <w:r>
            <w:rPr>
              <w:rStyle w:val="PlaceholderText"/>
              <w:rFonts w:cstheme="minorHAnsi"/>
              <w:sz w:val="20"/>
              <w:szCs w:val="20"/>
            </w:rPr>
            <w:t>]</w:t>
          </w:r>
        </w:p>
      </w:docPartBody>
    </w:docPart>
    <w:docPart>
      <w:docPartPr>
        <w:name w:val="0139E3F72AB94C85BCBE443AAA611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3B8AD-23CB-4E32-A97F-E9EB1554F3BD}"/>
      </w:docPartPr>
      <w:docPartBody>
        <w:p w:rsidR="00601FB5" w:rsidRDefault="00601FB5" w:rsidP="00601FB5">
          <w:pPr>
            <w:pStyle w:val="0139E3F72AB94C85BCBE443AAA6119115"/>
          </w:pPr>
          <w:r>
            <w:rPr>
              <w:rStyle w:val="PlaceholderText"/>
              <w:rFonts w:cstheme="minorHAnsi"/>
              <w:sz w:val="20"/>
              <w:szCs w:val="20"/>
            </w:rPr>
            <w:t>[E</w:t>
          </w:r>
          <w:r w:rsidRPr="00CA17EC">
            <w:rPr>
              <w:rStyle w:val="PlaceholderText"/>
              <w:rFonts w:cstheme="minorHAnsi"/>
              <w:sz w:val="20"/>
              <w:szCs w:val="20"/>
            </w:rPr>
            <w:t>nter text</w:t>
          </w:r>
          <w:r>
            <w:rPr>
              <w:rStyle w:val="PlaceholderText"/>
              <w:rFonts w:cstheme="minorHAnsi"/>
              <w:sz w:val="20"/>
              <w:szCs w:val="20"/>
            </w:rPr>
            <w:t>]</w:t>
          </w:r>
        </w:p>
      </w:docPartBody>
    </w:docPart>
    <w:docPart>
      <w:docPartPr>
        <w:name w:val="69942C8ADBCE452CB7C0BCFBDC303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55C38-266D-4E65-B7E0-82AF86A86560}"/>
      </w:docPartPr>
      <w:docPartBody>
        <w:p w:rsidR="00601FB5" w:rsidRDefault="00601FB5" w:rsidP="00601FB5">
          <w:pPr>
            <w:pStyle w:val="69942C8ADBCE452CB7C0BCFBDC3031285"/>
          </w:pPr>
          <w:r>
            <w:rPr>
              <w:rStyle w:val="PlaceholderText"/>
              <w:rFonts w:cstheme="minorHAnsi"/>
              <w:sz w:val="20"/>
              <w:szCs w:val="20"/>
            </w:rPr>
            <w:t>[DD/MM/YYYY]</w:t>
          </w:r>
        </w:p>
      </w:docPartBody>
    </w:docPart>
    <w:docPart>
      <w:docPartPr>
        <w:name w:val="CBECDE6F61B34A6E977B1CCF381DE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F777B-5D12-41BD-AE6E-AC88B07ED3A9}"/>
      </w:docPartPr>
      <w:docPartBody>
        <w:p w:rsidR="00601FB5" w:rsidRDefault="00601FB5" w:rsidP="00601FB5">
          <w:pPr>
            <w:pStyle w:val="CBECDE6F61B34A6E977B1CCF381DE16E4"/>
          </w:pPr>
          <w:r>
            <w:rPr>
              <w:rStyle w:val="PlaceholderText"/>
              <w:rFonts w:cstheme="minorHAnsi"/>
              <w:sz w:val="20"/>
              <w:szCs w:val="20"/>
            </w:rPr>
            <w:t>[E</w:t>
          </w:r>
          <w:r w:rsidRPr="00CA17EC">
            <w:rPr>
              <w:rStyle w:val="PlaceholderText"/>
              <w:rFonts w:cstheme="minorHAnsi"/>
              <w:sz w:val="20"/>
              <w:szCs w:val="20"/>
            </w:rPr>
            <w:t>nter</w:t>
          </w:r>
          <w:r>
            <w:rPr>
              <w:rStyle w:val="PlaceholderText"/>
              <w:rFonts w:cstheme="minorHAnsi"/>
              <w:sz w:val="20"/>
              <w:szCs w:val="20"/>
            </w:rPr>
            <w:t>]</w:t>
          </w:r>
        </w:p>
      </w:docPartBody>
    </w:docPart>
    <w:docPart>
      <w:docPartPr>
        <w:name w:val="4BFFF826CB154B4599FD64F35087F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13F68-8231-461B-B8BD-8B5FF33BCE73}"/>
      </w:docPartPr>
      <w:docPartBody>
        <w:p w:rsidR="00601FB5" w:rsidRDefault="00601FB5" w:rsidP="00601FB5">
          <w:pPr>
            <w:pStyle w:val="4BFFF826CB154B4599FD64F35087F1594"/>
          </w:pPr>
          <w:r>
            <w:rPr>
              <w:rStyle w:val="PlaceholderText"/>
              <w:rFonts w:cstheme="minorHAnsi"/>
              <w:sz w:val="20"/>
              <w:szCs w:val="20"/>
            </w:rPr>
            <w:t>[E</w:t>
          </w:r>
          <w:r w:rsidRPr="00CA17EC">
            <w:rPr>
              <w:rStyle w:val="PlaceholderText"/>
              <w:rFonts w:cstheme="minorHAnsi"/>
              <w:sz w:val="20"/>
              <w:szCs w:val="20"/>
            </w:rPr>
            <w:t>nter</w:t>
          </w:r>
          <w:r>
            <w:rPr>
              <w:rStyle w:val="PlaceholderText"/>
              <w:rFonts w:cstheme="minorHAnsi"/>
              <w:sz w:val="20"/>
              <w:szCs w:val="2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Panton Narrow SemiBold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Panton"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FB5"/>
    <w:rsid w:val="00115028"/>
    <w:rsid w:val="004175E0"/>
    <w:rsid w:val="00601FB5"/>
    <w:rsid w:val="00E0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1FB5"/>
    <w:rPr>
      <w:color w:val="808080"/>
    </w:rPr>
  </w:style>
  <w:style w:type="paragraph" w:customStyle="1" w:styleId="A52D5FFC39C74DEBAF7CDB4F7241FE1E6">
    <w:name w:val="A52D5FFC39C74DEBAF7CDB4F7241FE1E6"/>
    <w:rsid w:val="00601FB5"/>
    <w:pPr>
      <w:spacing w:after="120" w:line="264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5E26D7321048C19C0AD86AD03A0BD75">
    <w:name w:val="DC5E26D7321048C19C0AD86AD03A0BD75"/>
    <w:rsid w:val="00601FB5"/>
    <w:pPr>
      <w:spacing w:after="120" w:line="264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43D614BC2DB48E7B51D10F8161056FF5">
    <w:name w:val="943D614BC2DB48E7B51D10F8161056FF5"/>
    <w:rsid w:val="00601FB5"/>
    <w:pPr>
      <w:spacing w:after="120" w:line="264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4EDE0FDA6C748E3BB46676005646B375">
    <w:name w:val="B4EDE0FDA6C748E3BB46676005646B375"/>
    <w:rsid w:val="00601FB5"/>
    <w:pPr>
      <w:spacing w:after="120" w:line="264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157D2063774B20A61CD9C7CAE4B4B65">
    <w:name w:val="C8157D2063774B20A61CD9C7CAE4B4B65"/>
    <w:rsid w:val="00601FB5"/>
    <w:pPr>
      <w:spacing w:after="120" w:line="264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CDBDFA7AE15487DB5F244C6242351DD5">
    <w:name w:val="BCDBDFA7AE15487DB5F244C6242351DD5"/>
    <w:rsid w:val="00601FB5"/>
    <w:pPr>
      <w:spacing w:after="120" w:line="264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BECDE6F61B34A6E977B1CCF381DE16E4">
    <w:name w:val="CBECDE6F61B34A6E977B1CCF381DE16E4"/>
    <w:rsid w:val="00601FB5"/>
    <w:pPr>
      <w:spacing w:after="120" w:line="264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FFF826CB154B4599FD64F35087F1594">
    <w:name w:val="4BFFF826CB154B4599FD64F35087F1594"/>
    <w:rsid w:val="00601FB5"/>
    <w:pPr>
      <w:spacing w:after="120" w:line="264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AA2C05BD5AB4B31A7F01AD7E81D76EF5">
    <w:name w:val="BAA2C05BD5AB4B31A7F01AD7E81D76EF5"/>
    <w:rsid w:val="00601FB5"/>
    <w:pPr>
      <w:spacing w:after="120" w:line="264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39E3F72AB94C85BCBE443AAA6119115">
    <w:name w:val="0139E3F72AB94C85BCBE443AAA6119115"/>
    <w:rsid w:val="00601FB5"/>
    <w:pPr>
      <w:spacing w:after="120" w:line="264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942C8ADBCE452CB7C0BCFBDC3031285">
    <w:name w:val="69942C8ADBCE452CB7C0BCFBDC3031285"/>
    <w:rsid w:val="00601FB5"/>
    <w:pPr>
      <w:spacing w:after="120" w:line="264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RWH-Muted-Theme">
  <a:themeElements>
    <a:clrScheme name="The Womens - Muted">
      <a:dk1>
        <a:sysClr val="windowText" lastClr="000000"/>
      </a:dk1>
      <a:lt1>
        <a:srgbClr val="FFFFFF"/>
      </a:lt1>
      <a:dk2>
        <a:srgbClr val="3F3F3F"/>
      </a:dk2>
      <a:lt2>
        <a:srgbClr val="EBEBEB"/>
      </a:lt2>
      <a:accent1>
        <a:srgbClr val="5B3A57"/>
      </a:accent1>
      <a:accent2>
        <a:srgbClr val="71767B"/>
      </a:accent2>
      <a:accent3>
        <a:srgbClr val="E40375"/>
      </a:accent3>
      <a:accent4>
        <a:srgbClr val="511C74"/>
      </a:accent4>
      <a:accent5>
        <a:srgbClr val="1ABECB"/>
      </a:accent5>
      <a:accent6>
        <a:srgbClr val="A91F77"/>
      </a:accent6>
      <a:hlink>
        <a:srgbClr val="A91F77"/>
      </a:hlink>
      <a:folHlink>
        <a:srgbClr val="A91F77"/>
      </a:folHlink>
    </a:clrScheme>
    <a:fontScheme name="The Women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Women's Pink">
      <a:srgbClr val="E40375"/>
    </a:custClr>
    <a:custClr name="Mulberry">
      <a:srgbClr val="A91F77"/>
    </a:custClr>
    <a:custClr name="Deep Purple">
      <a:srgbClr val="511C74"/>
    </a:custClr>
    <a:custClr name="Duck Egg Blue">
      <a:srgbClr val="1ABECB"/>
    </a:custClr>
    <a:custClr name="Plum">
      <a:srgbClr val="5B3A57"/>
    </a:custClr>
    <a:custClr name="Cool Gray">
      <a:srgbClr val="71767A"/>
    </a:custClr>
    <a:custClr name="Women's Pink Tint">
      <a:srgbClr val="FCE6F1"/>
    </a:custClr>
    <a:custClr name="Mulberry Tint">
      <a:srgbClr val="F4E7EE"/>
    </a:custClr>
    <a:custClr name="Deep Purple Tint">
      <a:srgbClr val="EEE8F1"/>
    </a:custClr>
    <a:custClr name="Duck Egg Blue Tint">
      <a:srgbClr val="E8F8FA"/>
    </a:custClr>
    <a:custClr name="Plum Tint">
      <a:srgbClr val="EFEBEE"/>
    </a:custClr>
    <a:custClr name="Cool Gray Tint">
      <a:srgbClr val="F1F1F2"/>
    </a:custClr>
  </a:custClrLst>
  <a:extLst>
    <a:ext uri="{05A4C25C-085E-4340-85A3-A5531E510DB2}">
      <thm15:themeFamily xmlns:thm15="http://schemas.microsoft.com/office/thememl/2012/main" name="Theme1" id="{C2F4C7B3-71B1-4FCA-BEE0-66A6E8F6E26B}" vid="{94C27228-E63C-45B5-A0CB-5529B3E4E2E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f5b056-f53b-4542-a2a0-c7c40b6a624e"/>
    <lcf76f155ced4ddcb4097134ff3c332f xmlns="55727b3d-ed2b-4f62-a327-d777d9f7452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</b:Sources>
</file>

<file path=customXml/item4.xml><?xml version="1.0" encoding="utf-8"?>
<root>
  <Subtitle>V1 dated 01 May 2026</Subtitle>
  <Date/>
  <Status/>
  <Author/>
  <Client/>
  <ProjectNo./>
</root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CA111242BDE542B09502CFECFA3DCA" ma:contentTypeVersion="16" ma:contentTypeDescription="Create a new document." ma:contentTypeScope="" ma:versionID="51447fa53a1a02de1c64ff6c86034206">
  <xsd:schema xmlns:xsd="http://www.w3.org/2001/XMLSchema" xmlns:xs="http://www.w3.org/2001/XMLSchema" xmlns:p="http://schemas.microsoft.com/office/2006/metadata/properties" xmlns:ns2="55727b3d-ed2b-4f62-a327-d777d9f7452f" xmlns:ns3="faf5b056-f53b-4542-a2a0-c7c40b6a624e" targetNamespace="http://schemas.microsoft.com/office/2006/metadata/properties" ma:root="true" ma:fieldsID="51c8aa15f2e96481d6fe228567b5d900" ns2:_="" ns3:_="">
    <xsd:import namespace="55727b3d-ed2b-4f62-a327-d777d9f7452f"/>
    <xsd:import namespace="faf5b056-f53b-4542-a2a0-c7c40b6a6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27b3d-ed2b-4f62-a327-d777d9f74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b73dd74-9a4e-42cf-a193-37634bf4a6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5b056-f53b-4542-a2a0-c7c40b6a6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665bf5e-3133-4453-840c-84db399aec90}" ma:internalName="TaxCatchAll" ma:showField="CatchAllData" ma:web="faf5b056-f53b-4542-a2a0-c7c40b6a6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6A85FE-4156-4917-81D9-F3CC24A427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DA4599-A074-4D48-9ABA-54487559B1AA}">
  <ds:schemaRefs>
    <ds:schemaRef ds:uri="http://schemas.microsoft.com/office/2006/metadata/properties"/>
    <ds:schemaRef ds:uri="http://schemas.microsoft.com/office/infopath/2007/PartnerControls"/>
    <ds:schemaRef ds:uri="faf5b056-f53b-4542-a2a0-c7c40b6a624e"/>
    <ds:schemaRef ds:uri="55727b3d-ed2b-4f62-a327-d777d9f7452f"/>
  </ds:schemaRefs>
</ds:datastoreItem>
</file>

<file path=customXml/itemProps3.xml><?xml version="1.0" encoding="utf-8"?>
<ds:datastoreItem xmlns:ds="http://schemas.openxmlformats.org/officeDocument/2006/customXml" ds:itemID="{27CEBF80-F4AB-499E-B1AF-0DFDF2AC5A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4C6C09-8354-4860-89AD-D2E67896EF39}">
  <ds:schemaRefs/>
</ds:datastoreItem>
</file>

<file path=customXml/itemProps5.xml><?xml version="1.0" encoding="utf-8"?>
<ds:datastoreItem xmlns:ds="http://schemas.openxmlformats.org/officeDocument/2006/customXml" ds:itemID="{3205E904-0A6F-4210-A932-D51797991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27b3d-ed2b-4f62-a327-d777d9f7452f"/>
    <ds:schemaRef ds:uri="faf5b056-f53b-4542-a2a0-c7c40b6a6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document template</Template>
  <TotalTime>3</TotalTime>
  <Pages>1</Pages>
  <Words>329</Words>
  <Characters>1887</Characters>
  <Application>Microsoft Office Word</Application>
  <DocSecurity>0</DocSecurity>
  <Lines>85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Click to open</vt:lpstr>
    </vt:vector>
  </TitlesOfParts>
  <Company>The Women's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Specific Curriculum Vitae</dc:title>
  <dc:subject/>
  <dc:creator>Katharine Mahoney</dc:creator>
  <cp:keywords/>
  <dc:description/>
  <cp:lastModifiedBy>Katharine Mahoney</cp:lastModifiedBy>
  <cp:revision>2</cp:revision>
  <cp:lastPrinted>2026-04-10T01:25:00Z</cp:lastPrinted>
  <dcterms:created xsi:type="dcterms:W3CDTF">2026-07-20T04:19:00Z</dcterms:created>
  <dcterms:modified xsi:type="dcterms:W3CDTF">2026-07-20T04:19:00Z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0x01010089CA111242BDE542B09502CFECFA3DCA</vt:lpwstr>
  </property>
</Properties>
</file>